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tbl>
      <w:tblPr>
        <w:tblStyle w:val="TableGrid"/>
        <w:tblW w:w="498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7199"/>
        <w:gridCol w:w="425"/>
      </w:tblGrid>
      <w:tr w:rsidR="003D47FF" w14:paraId="12E148D9" w14:textId="77777777" w:rsidTr="00C43173">
        <w:trPr>
          <w:trHeight w:val="1872"/>
        </w:trPr>
        <w:tc>
          <w:tcPr>
            <w:tcW w:w="10348" w:type="dxa"/>
            <w:gridSpan w:val="2"/>
            <w:vAlign w:val="bottom"/>
          </w:tcPr>
          <w:p w14:paraId="5C0A8EA6" w14:textId="32400A13" w:rsidR="003D47FF" w:rsidRPr="00E8450B" w:rsidRDefault="00000000" w:rsidP="00C43173">
            <w:pPr>
              <w:pStyle w:val="TOCSectionNumber"/>
              <w:ind w:right="-532"/>
              <w:jc w:val="left"/>
            </w:pPr>
            <w:sdt>
              <w:sdtPr>
                <w:id w:val="-1646349504"/>
                <w:placeholder>
                  <w:docPart w:val="B2AD9CD8483D446A9AF3A381E2F2073B"/>
                </w:placeholder>
                <w15:appearance w15:val="hidden"/>
              </w:sdtPr>
              <w:sdtContent>
                <w:r w:rsidR="00C43173" w:rsidRPr="00C43173">
                  <w:rPr>
                    <w:sz w:val="72"/>
                    <w:szCs w:val="72"/>
                  </w:rPr>
                  <w:t>Escape Rooms Marketing Plan Template</w:t>
                </w:r>
                <w:r w:rsidR="00C43173" w:rsidRPr="00C43173">
                  <w:t> </w:t>
                </w:r>
                <w:r w:rsidR="00F4300D" w:rsidRPr="00C43173">
                  <w:t xml:space="preserve"> </w:t>
                </w:r>
              </w:sdtContent>
            </w:sdt>
          </w:p>
        </w:tc>
        <w:tc>
          <w:tcPr>
            <w:tcW w:w="425" w:type="dxa"/>
            <w:vAlign w:val="bottom"/>
          </w:tcPr>
          <w:p w14:paraId="1C0F529E" w14:textId="55AF597D" w:rsidR="003D47FF" w:rsidRPr="00E8450B" w:rsidRDefault="003D47FF" w:rsidP="00E8450B">
            <w:pPr>
              <w:pStyle w:val="CompanyName"/>
            </w:pPr>
          </w:p>
        </w:tc>
      </w:tr>
      <w:tr w:rsidR="00E66CF4" w14:paraId="106C0B04" w14:textId="77777777" w:rsidTr="00C43173">
        <w:trPr>
          <w:trHeight w:val="720"/>
        </w:trPr>
        <w:tc>
          <w:tcPr>
            <w:tcW w:w="10773" w:type="dxa"/>
            <w:gridSpan w:val="3"/>
          </w:tcPr>
          <w:p w14:paraId="67B47150" w14:textId="20A6A765" w:rsidR="00E66CF4" w:rsidRPr="00527955" w:rsidRDefault="00E66CF4" w:rsidP="00E66CF4">
            <w:pPr>
              <w:rPr>
                <w:color w:val="FFFFFF" w:themeColor="background1"/>
              </w:rPr>
            </w:pPr>
          </w:p>
        </w:tc>
      </w:tr>
      <w:tr w:rsidR="00E66CF4" w14:paraId="49B8F32C" w14:textId="77777777" w:rsidTr="00C43173">
        <w:trPr>
          <w:trHeight w:val="5328"/>
        </w:trPr>
        <w:tc>
          <w:tcPr>
            <w:tcW w:w="10773" w:type="dxa"/>
            <w:gridSpan w:val="3"/>
            <w:tcMar>
              <w:left w:w="0" w:type="dxa"/>
              <w:right w:w="0" w:type="dxa"/>
            </w:tcMar>
            <w:vAlign w:val="center"/>
          </w:tcPr>
          <w:p w14:paraId="1BEF6316" w14:textId="11255E9B" w:rsidR="00E66CF4" w:rsidRPr="00527955" w:rsidRDefault="00E66CF4" w:rsidP="00E66CF4">
            <w:pPr>
              <w:ind w:right="-350"/>
              <w:rPr>
                <w:color w:val="FFFFFF" w:themeColor="background1"/>
              </w:rPr>
            </w:pPr>
            <w:r w:rsidRPr="00527955">
              <w:rPr>
                <w:noProof/>
                <w:color w:val="FFFFFF" w:themeColor="background1"/>
              </w:rPr>
              <w:drawing>
                <wp:inline distT="0" distB="0" distL="0" distR="0" wp14:anchorId="2F4D97AF" wp14:editId="134E442B">
                  <wp:extent cx="6772684" cy="5146223"/>
                  <wp:effectExtent l="0" t="0" r="9525" b="0"/>
                  <wp:docPr id="1374785798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4785798" name="Picture 19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73" b="141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2684" cy="5146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7FF" w14:paraId="7B220305" w14:textId="77777777" w:rsidTr="00C43173">
        <w:trPr>
          <w:trHeight w:val="792"/>
        </w:trPr>
        <w:tc>
          <w:tcPr>
            <w:tcW w:w="3150" w:type="dxa"/>
            <w:tcBorders>
              <w:bottom w:val="single" w:sz="18" w:space="0" w:color="FFFFFF" w:themeColor="background1"/>
            </w:tcBorders>
          </w:tcPr>
          <w:p w14:paraId="5755B0F4" w14:textId="77777777" w:rsidR="003D47FF" w:rsidRPr="00527955" w:rsidRDefault="003D47FF">
            <w:pPr>
              <w:rPr>
                <w:color w:val="FFFFFF" w:themeColor="background1"/>
              </w:rPr>
            </w:pPr>
          </w:p>
        </w:tc>
        <w:tc>
          <w:tcPr>
            <w:tcW w:w="7623" w:type="dxa"/>
            <w:gridSpan w:val="2"/>
            <w:tcBorders>
              <w:bottom w:val="single" w:sz="18" w:space="0" w:color="FFFFFF" w:themeColor="background1"/>
            </w:tcBorders>
          </w:tcPr>
          <w:p w14:paraId="0D7275E8" w14:textId="71E962A3" w:rsidR="003D47FF" w:rsidRPr="00527955" w:rsidRDefault="00C850CC">
            <w:pPr>
              <w:rPr>
                <w:color w:val="FFFFFF" w:themeColor="background1"/>
              </w:rPr>
            </w:pPr>
            <w:r w:rsidRPr="00527955">
              <w:rPr>
                <w:rFonts w:asciiTheme="majorHAnsi" w:eastAsiaTheme="majorEastAsia" w:hAnsiTheme="majorHAnsi" w:cstheme="majorBidi"/>
                <w:b/>
                <w:bCs/>
                <w:caps/>
                <w:noProof/>
                <w:color w:val="FFFFFF" w:themeColor="background1"/>
                <w:spacing w:val="160"/>
                <w:sz w:val="44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800" behindDoc="1" locked="0" layoutInCell="1" allowOverlap="1" wp14:anchorId="56B5D626" wp14:editId="730826BD">
                      <wp:simplePos x="0" y="0"/>
                      <wp:positionH relativeFrom="column">
                        <wp:posOffset>-3007293</wp:posOffset>
                      </wp:positionH>
                      <wp:positionV relativeFrom="paragraph">
                        <wp:posOffset>-8284912</wp:posOffset>
                      </wp:positionV>
                      <wp:extent cx="8902700" cy="13682579"/>
                      <wp:effectExtent l="0" t="0" r="12700" b="14605"/>
                      <wp:wrapNone/>
                      <wp:docPr id="2022734318" name="Rectangle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02700" cy="1368257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3A64AF" id="Rectangle 4" o:spid="_x0000_s1026" alt="&quot;&quot;" style="position:absolute;margin-left:-236.8pt;margin-top:-652.35pt;width:701pt;height:1077.3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" fillcolor="black [3213]" strokecolor="#090e1f [484]" strokeweight="1pt"/>
                  </w:pict>
                </mc:Fallback>
              </mc:AlternateContent>
            </w:r>
          </w:p>
        </w:tc>
      </w:tr>
      <w:tr w:rsidR="00E66CF4" w:rsidRPr="00E66CF4" w14:paraId="666596BB" w14:textId="77777777" w:rsidTr="00C43173">
        <w:trPr>
          <w:trHeight w:val="1296"/>
        </w:trPr>
        <w:tc>
          <w:tcPr>
            <w:tcW w:w="3150" w:type="dxa"/>
            <w:tcBorders>
              <w:top w:val="single" w:sz="18" w:space="0" w:color="FFFFFF" w:themeColor="background1"/>
            </w:tcBorders>
            <w:vAlign w:val="bottom"/>
          </w:tcPr>
          <w:p w14:paraId="62DACA6E" w14:textId="1E364FA3" w:rsidR="003D47FF" w:rsidRPr="00E8450B" w:rsidRDefault="003D47FF" w:rsidP="00E8450B">
            <w:pPr>
              <w:pStyle w:val="Name"/>
            </w:pPr>
          </w:p>
          <w:p w14:paraId="7E94C249" w14:textId="0651D425" w:rsidR="003D47FF" w:rsidRPr="00E8450B" w:rsidRDefault="003D47FF" w:rsidP="00E8450B">
            <w:pPr>
              <w:pStyle w:val="CoverInfoLeftAlign"/>
            </w:pPr>
          </w:p>
        </w:tc>
        <w:tc>
          <w:tcPr>
            <w:tcW w:w="7623" w:type="dxa"/>
            <w:gridSpan w:val="2"/>
            <w:tcBorders>
              <w:top w:val="single" w:sz="18" w:space="0" w:color="FFFFFF" w:themeColor="background1"/>
            </w:tcBorders>
            <w:vAlign w:val="bottom"/>
          </w:tcPr>
          <w:p w14:paraId="75C01EAC" w14:textId="50E57B29" w:rsidR="003D47FF" w:rsidRPr="00E8450B" w:rsidRDefault="006D20B7" w:rsidP="00E8450B">
            <w:pPr>
              <w:pStyle w:val="CoverInfoRightAlign"/>
            </w:pPr>
            <w:r>
              <w:rPr>
                <w:noProof/>
              </w:rPr>
              <w:drawing>
                <wp:inline distT="0" distB="0" distL="0" distR="0" wp14:anchorId="5AD34FCC" wp14:editId="78D98A4B">
                  <wp:extent cx="1882942" cy="734347"/>
                  <wp:effectExtent l="0" t="0" r="3175" b="8890"/>
                  <wp:docPr id="1753776659" name="Picture 7" descr="A white text on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776659" name="Picture 7" descr="A white text on a black background&#10;&#10;Description automatically generated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549" cy="736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5473A6" w14:textId="5DBE8B0D" w:rsidR="00E8450B" w:rsidRDefault="00E8450B" w:rsidP="00C16C24">
      <w:pPr>
        <w:pStyle w:val="Graphicplaceholder"/>
      </w:pPr>
    </w:p>
    <w:p w14:paraId="5CE5A0D6" w14:textId="77777777" w:rsidR="00E8450B" w:rsidRDefault="00E8450B">
      <w:pPr>
        <w:sectPr w:rsidR="00E8450B" w:rsidSect="009F00C9">
          <w:headerReference w:type="default" r:id="rId13"/>
          <w:footerReference w:type="default" r:id="rId14"/>
          <w:pgSz w:w="12240" w:h="15840"/>
          <w:pgMar w:top="720" w:right="720" w:bottom="720" w:left="720" w:header="720" w:footer="0" w:gutter="0"/>
          <w:cols w:space="720"/>
          <w:docGrid w:linePitch="381"/>
        </w:sectPr>
      </w:pPr>
    </w:p>
    <w:p w14:paraId="70582368" w14:textId="77777777" w:rsidR="00FE15D6" w:rsidRDefault="00E8450B" w:rsidP="00DD60E5">
      <w:pPr>
        <w:pStyle w:val="Graphicplaceholder"/>
      </w:pPr>
      <w:r w:rsidRPr="00527955">
        <w:lastRenderedPageBreak/>
        <mc:AlternateContent>
          <mc:Choice Requires="wps">
            <w:drawing>
              <wp:anchor distT="0" distB="0" distL="114300" distR="114300" simplePos="0" relativeHeight="251709440" behindDoc="1" locked="1" layoutInCell="1" allowOverlap="1" wp14:anchorId="32382EBB" wp14:editId="5EA24C70">
                <wp:simplePos x="0" y="0"/>
                <wp:positionH relativeFrom="column">
                  <wp:posOffset>-968375</wp:posOffset>
                </wp:positionH>
                <wp:positionV relativeFrom="paragraph">
                  <wp:posOffset>-516890</wp:posOffset>
                </wp:positionV>
                <wp:extent cx="7886700" cy="10166350"/>
                <wp:effectExtent l="0" t="0" r="0" b="6350"/>
                <wp:wrapNone/>
                <wp:docPr id="1407637173" name="Rectangle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86700" cy="101663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E426D4" id="Rectangle 5" o:spid="_x0000_s1026" alt="&quot;&quot;" style="position:absolute;margin-left:-76.25pt;margin-top:-40.7pt;width:621pt;height:800.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" fillcolor="black [3213]" stroked="f" strokeweight="1pt">
                <w10:anchorlock/>
              </v:rect>
            </w:pict>
          </mc:Fallback>
        </mc:AlternateConten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360"/>
      </w:tblGrid>
      <w:tr w:rsidR="00527955" w:rsidRPr="00527955" w14:paraId="14252F19" w14:textId="77777777" w:rsidTr="00E8450B">
        <w:trPr>
          <w:trHeight w:val="1728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14:paraId="72106DAC" w14:textId="2ECDDB7A" w:rsidR="004D3CF7" w:rsidRPr="00C850CC" w:rsidRDefault="00000000" w:rsidP="00E8450B">
            <w:pPr>
              <w:pStyle w:val="TOCHeading"/>
              <w:rPr>
                <w:color w:val="FFFFFF" w:themeColor="background1"/>
              </w:rPr>
            </w:pPr>
            <w:sdt>
              <w:sdtPr>
                <w:id w:val="-1442990987"/>
                <w:placeholder>
                  <w:docPart w:val="F12484A12B7F4E50984E1CB15E74018F"/>
                </w:placeholder>
                <w15:appearance w15:val="hidden"/>
              </w:sdtPr>
              <w:sdtContent>
                <w:r w:rsidR="00292DE8">
                  <w:t xml:space="preserve"> </w:t>
                </w:r>
              </w:sdtContent>
            </w:sdt>
            <w:r w:rsidR="00E8450B" w:rsidRPr="00E8450B">
              <w:t xml:space="preserve"> </w:t>
            </w:r>
          </w:p>
          <w:p w14:paraId="3CAC2CED" w14:textId="77777777" w:rsidR="00C736F7" w:rsidRPr="00C850CC" w:rsidRDefault="00C736F7" w:rsidP="00C736F7">
            <w:pPr>
              <w:rPr>
                <w:color w:val="FFFFFF" w:themeColor="background1"/>
              </w:rPr>
            </w:pPr>
          </w:p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spacing w:val="0"/>
                <w:sz w:val="22"/>
                <w:szCs w:val="22"/>
              </w:rPr>
              <w:id w:val="-2024550356"/>
              <w:docPartObj>
                <w:docPartGallery w:val="Table of Contents"/>
                <w:docPartUnique/>
              </w:docPartObj>
            </w:sdtPr>
            <w:sdtEndPr>
              <w:rPr>
                <w:noProof/>
              </w:rPr>
            </w:sdtEndPr>
            <w:sdtContent>
              <w:p w14:paraId="3EE45D5B" w14:textId="2F35F2A1" w:rsidR="00C850CC" w:rsidRPr="00C850CC" w:rsidRDefault="00C850CC">
                <w:pPr>
                  <w:pStyle w:val="TOCHeading"/>
                  <w:rPr>
                    <w:color w:val="FFFFFF" w:themeColor="background1"/>
                  </w:rPr>
                </w:pPr>
                <w:r w:rsidRPr="00C850CC">
                  <w:rPr>
                    <w:color w:val="FFFFFF" w:themeColor="background1"/>
                  </w:rPr>
                  <w:t>Contents</w:t>
                </w:r>
              </w:p>
              <w:p w14:paraId="0ACCCD32" w14:textId="079EBD18" w:rsidR="00C850CC" w:rsidRPr="00C850CC" w:rsidRDefault="00C850CC" w:rsidP="00C850CC">
                <w:pPr>
                  <w:pStyle w:val="TOC1"/>
                  <w:numPr>
                    <w:ilvl w:val="0"/>
                    <w:numId w:val="8"/>
                  </w:numPr>
                  <w:ind w:left="180" w:hanging="180"/>
                  <w:rPr>
                    <w:b w:val="0"/>
                    <w:noProof/>
                    <w:color w:val="FFFFFF" w:themeColor="background1"/>
                    <w:kern w:val="2"/>
                    <w:sz w:val="24"/>
                    <w:szCs w:val="24"/>
                    <w:lang w:val="en-AU" w:eastAsia="en-AU"/>
                    <w14:ligatures w14:val="standardContextual"/>
                  </w:rPr>
                </w:pPr>
                <w:r w:rsidRPr="00C850CC">
                  <w:rPr>
                    <w:color w:val="FFFFFF" w:themeColor="background1"/>
                  </w:rPr>
                  <w:fldChar w:fldCharType="begin"/>
                </w:r>
                <w:r w:rsidRPr="00C850CC">
                  <w:rPr>
                    <w:color w:val="FFFFFF" w:themeColor="background1"/>
                  </w:rPr>
                  <w:instrText xml:space="preserve"> TOC \o "1-3" \h \z \u </w:instrText>
                </w:r>
                <w:r w:rsidRPr="00C850CC">
                  <w:rPr>
                    <w:color w:val="FFFFFF" w:themeColor="background1"/>
                  </w:rPr>
                  <w:fldChar w:fldCharType="separate"/>
                </w:r>
                <w:hyperlink w:anchor="_Toc180761492" w:history="1">
                  <w:r w:rsidRPr="00C850CC">
                    <w:rPr>
                      <w:rStyle w:val="Hyperlink"/>
                      <w:noProof/>
                      <w:color w:val="FFFFFF" w:themeColor="background1"/>
                    </w:rPr>
                    <w:t>Executive Summary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tab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begin"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instrText xml:space="preserve"> PAGEREF _Toc180761492 \h </w:instrTex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separate"/>
                  </w:r>
                  <w:r w:rsidR="00367119">
                    <w:rPr>
                      <w:noProof/>
                      <w:webHidden/>
                      <w:color w:val="FFFFFF" w:themeColor="background1"/>
                    </w:rPr>
                    <w:t>5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end"/>
                  </w:r>
                </w:hyperlink>
              </w:p>
              <w:p w14:paraId="6DE8B4FA" w14:textId="44F64936" w:rsidR="00C850CC" w:rsidRPr="00C850CC" w:rsidRDefault="00C850CC">
                <w:pPr>
                  <w:pStyle w:val="TOC1"/>
                  <w:tabs>
                    <w:tab w:val="left" w:pos="480"/>
                  </w:tabs>
                  <w:rPr>
                    <w:b w:val="0"/>
                    <w:noProof/>
                    <w:color w:val="FFFFFF" w:themeColor="background1"/>
                    <w:kern w:val="2"/>
                    <w:sz w:val="24"/>
                    <w:szCs w:val="24"/>
                    <w:lang w:val="en-AU" w:eastAsia="en-AU"/>
                    <w14:ligatures w14:val="standardContextual"/>
                  </w:rPr>
                </w:pPr>
                <w:hyperlink w:anchor="_Toc180761493" w:history="1">
                  <w:r w:rsidRPr="00C850CC">
                    <w:rPr>
                      <w:rStyle w:val="Hyperlink"/>
                      <w:noProof/>
                      <w:color w:val="FFFFFF" w:themeColor="background1"/>
                    </w:rPr>
                    <w:t>2. Market Research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tab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begin"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instrText xml:space="preserve"> PAGEREF _Toc180761493 \h </w:instrTex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separate"/>
                  </w:r>
                  <w:r w:rsidR="00367119">
                    <w:rPr>
                      <w:noProof/>
                      <w:webHidden/>
                      <w:color w:val="FFFFFF" w:themeColor="background1"/>
                    </w:rPr>
                    <w:t>6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end"/>
                  </w:r>
                </w:hyperlink>
              </w:p>
              <w:p w14:paraId="1373D568" w14:textId="7C852687" w:rsidR="00C850CC" w:rsidRPr="00C850CC" w:rsidRDefault="00C850CC">
                <w:pPr>
                  <w:pStyle w:val="TOC1"/>
                  <w:tabs>
                    <w:tab w:val="left" w:pos="480"/>
                  </w:tabs>
                  <w:rPr>
                    <w:b w:val="0"/>
                    <w:noProof/>
                    <w:color w:val="FFFFFF" w:themeColor="background1"/>
                    <w:kern w:val="2"/>
                    <w:sz w:val="24"/>
                    <w:szCs w:val="24"/>
                    <w:lang w:val="en-AU" w:eastAsia="en-AU"/>
                    <w14:ligatures w14:val="standardContextual"/>
                  </w:rPr>
                </w:pPr>
                <w:hyperlink w:anchor="_Toc180761494" w:history="1">
                  <w:r w:rsidRPr="00C850CC">
                    <w:rPr>
                      <w:rStyle w:val="Hyperlink"/>
                      <w:noProof/>
                      <w:color w:val="FFFFFF" w:themeColor="background1"/>
                    </w:rPr>
                    <w:t>3. Marketing goals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tab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begin"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instrText xml:space="preserve"> PAGEREF _Toc180761494 \h </w:instrTex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separate"/>
                  </w:r>
                  <w:r w:rsidR="00367119">
                    <w:rPr>
                      <w:noProof/>
                      <w:webHidden/>
                      <w:color w:val="FFFFFF" w:themeColor="background1"/>
                    </w:rPr>
                    <w:t>8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end"/>
                  </w:r>
                </w:hyperlink>
              </w:p>
              <w:p w14:paraId="5DCEB08D" w14:textId="50022D87" w:rsidR="00C850CC" w:rsidRPr="00C850CC" w:rsidRDefault="00C850CC">
                <w:pPr>
                  <w:pStyle w:val="TOC1"/>
                  <w:tabs>
                    <w:tab w:val="left" w:pos="480"/>
                  </w:tabs>
                  <w:rPr>
                    <w:b w:val="0"/>
                    <w:noProof/>
                    <w:color w:val="FFFFFF" w:themeColor="background1"/>
                    <w:kern w:val="2"/>
                    <w:sz w:val="24"/>
                    <w:szCs w:val="24"/>
                    <w:lang w:val="en-AU" w:eastAsia="en-AU"/>
                    <w14:ligatures w14:val="standardContextual"/>
                  </w:rPr>
                </w:pPr>
                <w:hyperlink w:anchor="_Toc180761495" w:history="1">
                  <w:r w:rsidRPr="00C850CC">
                    <w:rPr>
                      <w:rStyle w:val="Hyperlink"/>
                      <w:noProof/>
                      <w:color w:val="FFFFFF" w:themeColor="background1"/>
                    </w:rPr>
                    <w:t>4. Marketing Strategy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tab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begin"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instrText xml:space="preserve"> PAGEREF _Toc180761495 \h </w:instrTex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separate"/>
                  </w:r>
                  <w:r w:rsidR="00367119">
                    <w:rPr>
                      <w:noProof/>
                      <w:webHidden/>
                      <w:color w:val="FFFFFF" w:themeColor="background1"/>
                    </w:rPr>
                    <w:t>9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end"/>
                  </w:r>
                </w:hyperlink>
              </w:p>
              <w:p w14:paraId="5D57ECC9" w14:textId="602A5C7C" w:rsidR="00C850CC" w:rsidRPr="00C850CC" w:rsidRDefault="00C850CC">
                <w:pPr>
                  <w:pStyle w:val="TOC1"/>
                  <w:tabs>
                    <w:tab w:val="left" w:pos="480"/>
                  </w:tabs>
                  <w:rPr>
                    <w:b w:val="0"/>
                    <w:noProof/>
                    <w:color w:val="FFFFFF" w:themeColor="background1"/>
                    <w:kern w:val="2"/>
                    <w:sz w:val="24"/>
                    <w:szCs w:val="24"/>
                    <w:lang w:val="en-AU" w:eastAsia="en-AU"/>
                    <w14:ligatures w14:val="standardContextual"/>
                  </w:rPr>
                </w:pPr>
                <w:hyperlink w:anchor="_Toc180761496" w:history="1">
                  <w:r w:rsidRPr="00C850CC">
                    <w:rPr>
                      <w:rStyle w:val="Hyperlink"/>
                      <w:noProof/>
                      <w:color w:val="FFFFFF" w:themeColor="background1"/>
                    </w:rPr>
                    <w:t>5. Budget and resources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tab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begin"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instrText xml:space="preserve"> PAGEREF _Toc180761496 \h </w:instrTex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separate"/>
                  </w:r>
                  <w:r w:rsidR="00367119">
                    <w:rPr>
                      <w:noProof/>
                      <w:webHidden/>
                      <w:color w:val="FFFFFF" w:themeColor="background1"/>
                    </w:rPr>
                    <w:t>12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end"/>
                  </w:r>
                </w:hyperlink>
              </w:p>
              <w:p w14:paraId="1123B383" w14:textId="0F9F9427" w:rsidR="00C850CC" w:rsidRPr="00C850CC" w:rsidRDefault="00C850CC">
                <w:pPr>
                  <w:pStyle w:val="TOC1"/>
                  <w:tabs>
                    <w:tab w:val="left" w:pos="480"/>
                  </w:tabs>
                  <w:rPr>
                    <w:b w:val="0"/>
                    <w:noProof/>
                    <w:color w:val="FFFFFF" w:themeColor="background1"/>
                    <w:kern w:val="2"/>
                    <w:sz w:val="24"/>
                    <w:szCs w:val="24"/>
                    <w:lang w:val="en-AU" w:eastAsia="en-AU"/>
                    <w14:ligatures w14:val="standardContextual"/>
                  </w:rPr>
                </w:pPr>
                <w:hyperlink w:anchor="_Toc180761497" w:history="1">
                  <w:r w:rsidRPr="00C850CC">
                    <w:rPr>
                      <w:rStyle w:val="Hyperlink"/>
                      <w:noProof/>
                      <w:color w:val="FFFFFF" w:themeColor="background1"/>
                    </w:rPr>
                    <w:t>6. Monitoring and evaluation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tab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begin"/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instrText xml:space="preserve"> PAGEREF _Toc180761497 \h </w:instrTex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separate"/>
                  </w:r>
                  <w:r w:rsidR="00367119">
                    <w:rPr>
                      <w:noProof/>
                      <w:webHidden/>
                      <w:color w:val="FFFFFF" w:themeColor="background1"/>
                    </w:rPr>
                    <w:t>14</w:t>
                  </w:r>
                  <w:r w:rsidRPr="00C850CC">
                    <w:rPr>
                      <w:noProof/>
                      <w:webHidden/>
                      <w:color w:val="FFFFFF" w:themeColor="background1"/>
                    </w:rPr>
                    <w:fldChar w:fldCharType="end"/>
                  </w:r>
                </w:hyperlink>
              </w:p>
              <w:p w14:paraId="59DE4D50" w14:textId="3E5A748C" w:rsidR="00C850CC" w:rsidRDefault="00C850CC">
                <w:r w:rsidRPr="00C850CC">
                  <w:rPr>
                    <w:b/>
                    <w:bCs/>
                    <w:noProof/>
                    <w:color w:val="FFFFFF" w:themeColor="background1"/>
                  </w:rPr>
                  <w:fldChar w:fldCharType="end"/>
                </w:r>
              </w:p>
            </w:sdtContent>
          </w:sdt>
          <w:p w14:paraId="00533BAE" w14:textId="77777777" w:rsidR="00C736F7" w:rsidRPr="00C736F7" w:rsidRDefault="00C736F7" w:rsidP="00C736F7"/>
        </w:tc>
      </w:tr>
    </w:tbl>
    <w:p w14:paraId="28527BAF" w14:textId="77777777" w:rsidR="009F68EE" w:rsidRDefault="009F68EE">
      <w:r>
        <w:br w:type="page"/>
      </w:r>
    </w:p>
    <w:p w14:paraId="7F5FB3E0" w14:textId="77777777" w:rsidR="009F68EE" w:rsidRDefault="009F68EE" w:rsidP="00B5001B">
      <w:pPr>
        <w:pStyle w:val="Graphicplaceholder"/>
      </w:pPr>
    </w:p>
    <w:tbl>
      <w:tblPr>
        <w:tblStyle w:val="TableGrid"/>
        <w:tblW w:w="10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5"/>
        <w:gridCol w:w="5275"/>
      </w:tblGrid>
      <w:tr w:rsidR="00755413" w14:paraId="111777A8" w14:textId="77777777" w:rsidTr="00B5001B">
        <w:trPr>
          <w:trHeight w:val="2313"/>
          <w:jc w:val="center"/>
        </w:trPr>
        <w:tc>
          <w:tcPr>
            <w:tcW w:w="5726" w:type="dxa"/>
            <w:vAlign w:val="center"/>
          </w:tcPr>
          <w:p w14:paraId="18463551" w14:textId="5DF283C0" w:rsidR="00755413" w:rsidRDefault="000A4C9B" w:rsidP="00C43173">
            <w:pPr>
              <w:pStyle w:val="TOCSectionName"/>
              <w:jc w:val="left"/>
            </w:pPr>
            <w:r w:rsidRPr="00C43173">
              <w:rPr>
                <w:color w:val="auto"/>
              </w:rPr>
              <w:t xml:space="preserve">Introduction </w:t>
            </w:r>
          </w:p>
        </w:tc>
        <w:tc>
          <w:tcPr>
            <w:tcW w:w="4354" w:type="dxa"/>
            <w:vMerge w:val="restart"/>
            <w:tcMar>
              <w:left w:w="115" w:type="dxa"/>
              <w:right w:w="0" w:type="dxa"/>
            </w:tcMar>
            <w:vAlign w:val="bottom"/>
          </w:tcPr>
          <w:p w14:paraId="58781055" w14:textId="11F4459A" w:rsidR="00755413" w:rsidRDefault="00383D73" w:rsidP="009F68EE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631ED56C" wp14:editId="547DAE98">
                  <wp:extent cx="3273826" cy="8181975"/>
                  <wp:effectExtent l="0" t="0" r="3175" b="0"/>
                  <wp:docPr id="99848777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487773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08" r="182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3826" cy="8181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5413" w14:paraId="4023CF6A" w14:textId="77777777" w:rsidTr="009F68EE">
        <w:trPr>
          <w:trHeight w:val="11088"/>
          <w:jc w:val="center"/>
        </w:trPr>
        <w:tc>
          <w:tcPr>
            <w:tcW w:w="5726" w:type="dxa"/>
          </w:tcPr>
          <w:p w14:paraId="274EE3CB" w14:textId="21B71296" w:rsidR="00C850CC" w:rsidRDefault="00DB71DE" w:rsidP="00C850CC">
            <w:pPr>
              <w:spacing w:after="160" w:line="259" w:lineRule="auto"/>
              <w:ind w:right="446"/>
            </w:pPr>
            <w:r>
              <w:t>The escape rooms marketing plan template is a practical tool that helps you organize and execute your marketing efforts effectively.</w:t>
            </w:r>
          </w:p>
          <w:p w14:paraId="1413265C" w14:textId="77777777" w:rsidR="00C850CC" w:rsidRDefault="00C850CC" w:rsidP="00C850CC">
            <w:pPr>
              <w:spacing w:after="160" w:line="259" w:lineRule="auto"/>
              <w:ind w:right="446"/>
            </w:pPr>
            <w:r w:rsidRPr="00C850CC">
              <w:t xml:space="preserve">Utilize this template as a foundational guide for your company's business plan. </w:t>
            </w:r>
          </w:p>
          <w:p w14:paraId="20E8BB44" w14:textId="77777777" w:rsidR="00C850CC" w:rsidRDefault="00C850CC" w:rsidP="00C850CC">
            <w:pPr>
              <w:spacing w:after="160" w:line="259" w:lineRule="auto"/>
              <w:ind w:right="446"/>
            </w:pPr>
            <w:r w:rsidRPr="00C850CC">
              <w:t xml:space="preserve">It contains standard sections typically found in business plans, along with prompts to help you input your company's specific details. </w:t>
            </w:r>
          </w:p>
          <w:p w14:paraId="07CC88F4" w14:textId="77777777" w:rsidR="00C850CC" w:rsidRDefault="00C850CC" w:rsidP="00C850CC">
            <w:pPr>
              <w:spacing w:after="160" w:line="259" w:lineRule="auto"/>
              <w:ind w:right="446"/>
            </w:pPr>
            <w:r w:rsidRPr="00C850CC">
              <w:t xml:space="preserve">Once finalized, this plan can be presented to potential investors, company executives, or anyone else you deem appropriate. </w:t>
            </w:r>
          </w:p>
          <w:p w14:paraId="4E8DEF6F" w14:textId="1B64DF05" w:rsidR="00C850CC" w:rsidRDefault="00C850CC" w:rsidP="00C850CC">
            <w:pPr>
              <w:spacing w:after="160" w:line="259" w:lineRule="auto"/>
              <w:ind w:right="446"/>
            </w:pPr>
            <w:r w:rsidRPr="00C850CC">
              <w:t>Remember, this template is fully customizable to suit your company's needs. Feel free to remove any sections you find unnecessary or add any that you believe are essential for your business.</w:t>
            </w:r>
          </w:p>
          <w:p w14:paraId="4C3561BF" w14:textId="4CAEACB7" w:rsidR="00755413" w:rsidRDefault="00755413" w:rsidP="00DB71DE"/>
        </w:tc>
        <w:tc>
          <w:tcPr>
            <w:tcW w:w="4354" w:type="dxa"/>
            <w:vMerge/>
          </w:tcPr>
          <w:p w14:paraId="36F3C044" w14:textId="77777777" w:rsidR="00755413" w:rsidRDefault="00755413"/>
        </w:tc>
      </w:tr>
    </w:tbl>
    <w:p w14:paraId="38D8DFC3" w14:textId="2B2A89CF" w:rsidR="00C850CC" w:rsidRDefault="00B5001B" w:rsidP="00C16C24">
      <w:pPr>
        <w:pStyle w:val="Graphicplaceholder"/>
      </w:pPr>
      <w:r>
        <w:br w:type="page"/>
      </w:r>
    </w:p>
    <w:p w14:paraId="1261FB9A" w14:textId="5521CA6A" w:rsidR="00C850CC" w:rsidRDefault="00C850CC" w:rsidP="00C850CC"/>
    <w:p w14:paraId="53FDFA2B" w14:textId="77777777" w:rsidR="00C850CC" w:rsidRDefault="00C850CC" w:rsidP="00C850CC"/>
    <w:p w14:paraId="51731870" w14:textId="77777777" w:rsidR="00C850CC" w:rsidRDefault="00C850CC" w:rsidP="00C850CC"/>
    <w:p w14:paraId="477D7234" w14:textId="77777777" w:rsidR="00C850CC" w:rsidRDefault="00C850CC" w:rsidP="00C850CC">
      <w:pPr>
        <w:pStyle w:val="TOCHeading"/>
        <w:jc w:val="center"/>
      </w:pPr>
      <w:r>
        <w:t>Company Logo</w:t>
      </w:r>
    </w:p>
    <w:p w14:paraId="329315D9" w14:textId="77777777" w:rsidR="00C850CC" w:rsidRDefault="00C850CC" w:rsidP="00C850CC">
      <w:pPr>
        <w:pStyle w:val="TOCHeading"/>
        <w:jc w:val="center"/>
      </w:pPr>
    </w:p>
    <w:p w14:paraId="4FBA0152" w14:textId="77777777" w:rsidR="00C850CC" w:rsidRDefault="00C850CC" w:rsidP="00C850CC">
      <w:pPr>
        <w:pStyle w:val="TOCHeading"/>
        <w:jc w:val="center"/>
      </w:pPr>
    </w:p>
    <w:p w14:paraId="2DD17850" w14:textId="77777777" w:rsidR="00C850CC" w:rsidRDefault="00C850CC" w:rsidP="00C850CC">
      <w:pPr>
        <w:pStyle w:val="TOCHeading"/>
        <w:jc w:val="center"/>
      </w:pPr>
    </w:p>
    <w:p w14:paraId="58016084" w14:textId="77777777" w:rsidR="00C850CC" w:rsidRDefault="00C850CC" w:rsidP="00C850CC">
      <w:pPr>
        <w:pStyle w:val="TOCHeading"/>
        <w:jc w:val="center"/>
      </w:pPr>
      <w:r>
        <w:t>[Company Name]</w:t>
      </w:r>
    </w:p>
    <w:p w14:paraId="47E07E6C" w14:textId="0C5F23D2" w:rsidR="00C850CC" w:rsidRDefault="00C850CC" w:rsidP="00C850CC">
      <w:pPr>
        <w:pStyle w:val="TOCHeading"/>
        <w:jc w:val="center"/>
      </w:pPr>
    </w:p>
    <w:p w14:paraId="0A5EC03E" w14:textId="77777777" w:rsidR="00C850CC" w:rsidRDefault="00C850CC" w:rsidP="00C850CC">
      <w:pPr>
        <w:pStyle w:val="TOCHeading"/>
        <w:jc w:val="center"/>
      </w:pPr>
    </w:p>
    <w:p w14:paraId="7001B72E" w14:textId="77777777" w:rsidR="00C850CC" w:rsidRDefault="00C850CC" w:rsidP="00C850CC">
      <w:pPr>
        <w:pStyle w:val="TOCHeading"/>
        <w:jc w:val="center"/>
      </w:pPr>
      <w:r>
        <w:t>[Company Address]</w:t>
      </w:r>
    </w:p>
    <w:p w14:paraId="0CDD4372" w14:textId="77777777" w:rsidR="00C850CC" w:rsidRDefault="00C850CC" w:rsidP="00C850CC">
      <w:pPr>
        <w:pStyle w:val="TOCHeading"/>
        <w:jc w:val="center"/>
      </w:pPr>
      <w:r>
        <w:t>[Company Phone Number]</w:t>
      </w:r>
    </w:p>
    <w:p w14:paraId="1F7116E7" w14:textId="77777777" w:rsidR="00C850CC" w:rsidRDefault="00C850CC" w:rsidP="00C850CC">
      <w:pPr>
        <w:pStyle w:val="TOCHeading"/>
        <w:jc w:val="center"/>
      </w:pPr>
    </w:p>
    <w:p w14:paraId="50884F05" w14:textId="77777777" w:rsidR="00C850CC" w:rsidRDefault="00C850CC" w:rsidP="00C850CC">
      <w:pPr>
        <w:pStyle w:val="TOCHeading"/>
        <w:jc w:val="center"/>
      </w:pPr>
    </w:p>
    <w:p w14:paraId="184C4803" w14:textId="77777777" w:rsidR="00C850CC" w:rsidRDefault="00C850CC" w:rsidP="00C850CC">
      <w:pPr>
        <w:pStyle w:val="TOCHeading"/>
        <w:jc w:val="center"/>
      </w:pPr>
      <w:r>
        <w:t>Prepared By:</w:t>
      </w:r>
    </w:p>
    <w:p w14:paraId="417362B9" w14:textId="77777777" w:rsidR="00C850CC" w:rsidRPr="00C850CC" w:rsidRDefault="00C850CC" w:rsidP="00C850CC">
      <w:pPr>
        <w:pStyle w:val="TOCHeading"/>
        <w:jc w:val="center"/>
        <w:rPr>
          <w:b w:val="0"/>
          <w:bCs w:val="0"/>
        </w:rPr>
      </w:pPr>
      <w:r w:rsidRPr="00C850CC">
        <w:rPr>
          <w:b w:val="0"/>
          <w:bCs w:val="0"/>
        </w:rPr>
        <w:t>[Your Name]</w:t>
      </w:r>
    </w:p>
    <w:p w14:paraId="029F1F90" w14:textId="77777777" w:rsidR="00C850CC" w:rsidRPr="00C850CC" w:rsidRDefault="00C850CC" w:rsidP="00C850CC">
      <w:pPr>
        <w:pStyle w:val="TOCHeading"/>
        <w:jc w:val="center"/>
        <w:rPr>
          <w:b w:val="0"/>
          <w:bCs w:val="0"/>
        </w:rPr>
      </w:pPr>
      <w:r w:rsidRPr="00C850CC">
        <w:rPr>
          <w:b w:val="0"/>
          <w:bCs w:val="0"/>
        </w:rPr>
        <w:t>[Your Role]</w:t>
      </w:r>
    </w:p>
    <w:p w14:paraId="2D8A8E50" w14:textId="77777777" w:rsidR="00C850CC" w:rsidRPr="00C850CC" w:rsidRDefault="00C850CC" w:rsidP="00C850CC">
      <w:pPr>
        <w:pStyle w:val="TOCHeading"/>
        <w:jc w:val="center"/>
        <w:rPr>
          <w:b w:val="0"/>
          <w:bCs w:val="0"/>
        </w:rPr>
      </w:pPr>
      <w:r w:rsidRPr="00C850CC">
        <w:rPr>
          <w:b w:val="0"/>
          <w:bCs w:val="0"/>
        </w:rPr>
        <w:t>[Your Email]</w:t>
      </w:r>
    </w:p>
    <w:p w14:paraId="378252FB" w14:textId="77777777" w:rsidR="00C850CC" w:rsidRDefault="00C850CC" w:rsidP="00C850CC">
      <w:pPr>
        <w:pStyle w:val="TOCHeading"/>
        <w:jc w:val="center"/>
      </w:pPr>
    </w:p>
    <w:p w14:paraId="1DB62F58" w14:textId="77777777" w:rsidR="00C850CC" w:rsidRDefault="00C850CC" w:rsidP="00C850CC">
      <w:pPr>
        <w:pStyle w:val="TOCHeading"/>
        <w:jc w:val="center"/>
      </w:pPr>
    </w:p>
    <w:p w14:paraId="7142F35F" w14:textId="77777777" w:rsidR="00C850CC" w:rsidRDefault="00C850CC" w:rsidP="00C850CC"/>
    <w:p w14:paraId="19F5A025" w14:textId="1EEB4B88" w:rsidR="00C850CC" w:rsidRDefault="00C850CC" w:rsidP="00C850CC">
      <w:r>
        <w:t> </w:t>
      </w:r>
    </w:p>
    <w:p w14:paraId="72A1258D" w14:textId="33E8EC9B" w:rsidR="00B5001B" w:rsidRDefault="00C850CC" w:rsidP="00C850CC">
      <w:r>
        <w:br w:type="page"/>
      </w:r>
    </w:p>
    <w:tbl>
      <w:tblPr>
        <w:tblW w:w="5000" w:type="pct"/>
        <w:tblBorders>
          <w:bottom w:val="single" w:sz="24" w:space="0" w:color="4E67C8" w:themeColor="accent1"/>
        </w:tblBorders>
        <w:tblLook w:val="0600" w:firstRow="0" w:lastRow="0" w:firstColumn="0" w:lastColumn="0" w:noHBand="1" w:noVBand="1"/>
      </w:tblPr>
      <w:tblGrid>
        <w:gridCol w:w="9360"/>
      </w:tblGrid>
      <w:tr w:rsidR="00DB71DE" w:rsidRPr="00ED112D" w14:paraId="7DC4A122" w14:textId="77777777" w:rsidTr="000A02B3">
        <w:trPr>
          <w:trHeight w:val="1008"/>
        </w:trPr>
        <w:tc>
          <w:tcPr>
            <w:tcW w:w="10800" w:type="dxa"/>
          </w:tcPr>
          <w:p w14:paraId="0D8D38B1" w14:textId="6F57DA9D" w:rsidR="00DB71DE" w:rsidRPr="00ED112D" w:rsidRDefault="00994D53" w:rsidP="00C850CC">
            <w:pPr>
              <w:pStyle w:val="Heading1"/>
              <w:rPr>
                <w:rFonts w:cstheme="minorHAnsi"/>
              </w:rPr>
            </w:pPr>
            <w:bookmarkStart w:id="0" w:name="_Toc180681677"/>
            <w:bookmarkStart w:id="1" w:name="_Toc180761492"/>
            <w:r>
              <w:lastRenderedPageBreak/>
              <w:t>1.</w:t>
            </w:r>
            <w:sdt>
              <w:sdtPr>
                <w:id w:val="-1514373493"/>
                <w:placeholder>
                  <w:docPart w:val="EBC45D7E6BA342929426F9AC0C8DC680"/>
                </w:placeholder>
                <w:temporary/>
                <w:showingPlcHdr/>
                <w15:appearance w15:val="hidden"/>
              </w:sdtPr>
              <w:sdtContent>
                <w:r w:rsidR="00DB71DE" w:rsidRPr="00ED112D">
                  <w:t>Executive Summary</w:t>
                </w:r>
              </w:sdtContent>
            </w:sdt>
            <w:bookmarkEnd w:id="0"/>
            <w:bookmarkEnd w:id="1"/>
          </w:p>
        </w:tc>
      </w:tr>
    </w:tbl>
    <w:p w14:paraId="0E505404" w14:textId="77777777" w:rsidR="00DB71DE" w:rsidRDefault="00DB71DE" w:rsidP="00DB71DE">
      <w:pPr>
        <w:rPr>
          <w:b/>
          <w:bCs/>
        </w:rPr>
      </w:pPr>
      <w:bookmarkStart w:id="2" w:name="_Hlk180669806"/>
    </w:p>
    <w:p w14:paraId="7B669673" w14:textId="2A976D7E" w:rsidR="00DB71DE" w:rsidRDefault="00DB71DE" w:rsidP="00DB71DE">
      <w:pPr>
        <w:rPr>
          <w:b/>
          <w:bCs/>
        </w:rPr>
      </w:pPr>
      <w:r w:rsidRPr="00055F06">
        <w:rPr>
          <w:b/>
          <w:bCs/>
        </w:rPr>
        <w:t>Business Overview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65EC2391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9A6B8C8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5E6E07">
              <w:rPr>
                <w:b/>
                <w:bCs/>
              </w:rPr>
              <w:t>Provide a brief description of your escape room business</w:t>
            </w:r>
          </w:p>
        </w:tc>
        <w:tc>
          <w:tcPr>
            <w:tcW w:w="7204" w:type="dxa"/>
          </w:tcPr>
          <w:p w14:paraId="7C0BA5FF" w14:textId="57BA20E0" w:rsidR="00DB71DE" w:rsidRPr="00821D0C" w:rsidRDefault="00DB71DE" w:rsidP="00876443">
            <w:pPr>
              <w:keepNext/>
              <w:keepLines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DB71DE" w:rsidRPr="00821D0C" w14:paraId="5DADF306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F1D5C4D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b/>
                <w:bCs/>
              </w:rPr>
            </w:pPr>
            <w:r w:rsidRPr="005E6E07">
              <w:rPr>
                <w:rFonts w:eastAsiaTheme="minorEastAsia"/>
                <w:b/>
                <w:bCs/>
              </w:rPr>
              <w:t>Outline the unique value proposition</w:t>
            </w:r>
          </w:p>
        </w:tc>
        <w:tc>
          <w:tcPr>
            <w:tcW w:w="7204" w:type="dxa"/>
          </w:tcPr>
          <w:p w14:paraId="146ABBA9" w14:textId="77777777" w:rsidR="00DB71DE" w:rsidRPr="00821D0C" w:rsidRDefault="00DB71DE" w:rsidP="00876443">
            <w:pPr>
              <w:keepNext/>
              <w:keepLines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FDD841E" w14:textId="77777777" w:rsidR="00DB71DE" w:rsidRPr="007F0902" w:rsidRDefault="00DB71DE" w:rsidP="00876443">
      <w:pPr>
        <w:jc w:val="left"/>
        <w:rPr>
          <w:b/>
          <w:bCs/>
        </w:rPr>
      </w:pPr>
    </w:p>
    <w:p w14:paraId="30225954" w14:textId="77777777" w:rsidR="00DB71DE" w:rsidRDefault="00DB71DE" w:rsidP="00876443">
      <w:pPr>
        <w:jc w:val="left"/>
        <w:rPr>
          <w:b/>
          <w:bCs/>
        </w:rPr>
      </w:pPr>
      <w:r w:rsidRPr="007F0902">
        <w:rPr>
          <w:b/>
          <w:bCs/>
        </w:rPr>
        <w:t>Marketing Objectives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58A8055B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0C9AA9B" w14:textId="0169E969" w:rsidR="00DB71DE" w:rsidRPr="005E6E07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5E6E07">
              <w:rPr>
                <w:b/>
                <w:bCs/>
              </w:rPr>
              <w:t>List your primary marketing objectives</w:t>
            </w:r>
          </w:p>
        </w:tc>
        <w:tc>
          <w:tcPr>
            <w:tcW w:w="7204" w:type="dxa"/>
          </w:tcPr>
          <w:p w14:paraId="206A63E8" w14:textId="422CF0F6" w:rsidR="00505FFA" w:rsidRPr="00505FFA" w:rsidRDefault="00505FFA" w:rsidP="00876443">
            <w:pPr>
              <w:keepNext/>
              <w:keepLines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color w:val="0D78CA" w:themeColor="background2" w:themeShade="80"/>
                <w:szCs w:val="20"/>
                <w:lang w:eastAsia="en-AU"/>
              </w:rPr>
            </w:pPr>
            <w:r w:rsidRPr="00505FFA">
              <w:rPr>
                <w:rFonts w:eastAsia="Times New Roman" w:cstheme="minorHAnsi"/>
                <w:i/>
                <w:color w:val="0D78CA" w:themeColor="background2" w:themeShade="80"/>
                <w:szCs w:val="20"/>
                <w:lang w:eastAsia="en-AU"/>
              </w:rPr>
              <w:t>[i.e</w:t>
            </w:r>
            <w:r>
              <w:rPr>
                <w:rFonts w:eastAsia="Times New Roman" w:cstheme="minorHAnsi"/>
                <w:i/>
                <w:color w:val="0D78CA" w:themeColor="background2" w:themeShade="80"/>
                <w:szCs w:val="20"/>
                <w:lang w:eastAsia="en-AU"/>
              </w:rPr>
              <w:t>.</w:t>
            </w:r>
            <w:r w:rsidRPr="00505FFA">
              <w:rPr>
                <w:rFonts w:eastAsia="Times New Roman" w:cstheme="minorHAnsi"/>
                <w:i/>
                <w:color w:val="0D78CA" w:themeColor="background2" w:themeShade="80"/>
                <w:szCs w:val="20"/>
                <w:lang w:eastAsia="en-AU"/>
              </w:rPr>
              <w:t xml:space="preserve"> boosting brand recognition and increasing the number of bookings, etc.]</w:t>
            </w:r>
          </w:p>
          <w:p w14:paraId="43A2D3E6" w14:textId="3DFB7BE7" w:rsidR="00505FFA" w:rsidRPr="00821D0C" w:rsidRDefault="00505FFA" w:rsidP="00876443">
            <w:pPr>
              <w:keepNext/>
              <w:keepLines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0E255FD" w14:textId="77777777" w:rsidR="00DB71DE" w:rsidRDefault="00DB71DE" w:rsidP="00876443">
      <w:pPr>
        <w:jc w:val="left"/>
        <w:rPr>
          <w:b/>
          <w:bCs/>
        </w:rPr>
      </w:pPr>
    </w:p>
    <w:p w14:paraId="4609B442" w14:textId="77777777" w:rsidR="00DB71DE" w:rsidRDefault="00DB71DE" w:rsidP="00876443">
      <w:pPr>
        <w:jc w:val="left"/>
        <w:rPr>
          <w:b/>
          <w:bCs/>
        </w:rPr>
      </w:pPr>
      <w:r w:rsidRPr="00055F06">
        <w:rPr>
          <w:b/>
          <w:bCs/>
        </w:rPr>
        <w:t>Target Audience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32084D53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D5530A6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5E6E07">
              <w:rPr>
                <w:b/>
                <w:bCs/>
              </w:rPr>
              <w:t>Provide a concise summary of the primary demographics and psychographics of your target audience</w:t>
            </w:r>
          </w:p>
        </w:tc>
        <w:tc>
          <w:tcPr>
            <w:tcW w:w="7204" w:type="dxa"/>
          </w:tcPr>
          <w:p w14:paraId="483846FE" w14:textId="77777777" w:rsidR="00DB71DE" w:rsidRPr="00821D0C" w:rsidRDefault="00DB71DE" w:rsidP="00876443">
            <w:pPr>
              <w:keepNext/>
              <w:keepLines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0E769464" w14:textId="77777777" w:rsidR="00DB71DE" w:rsidRDefault="00DB71DE" w:rsidP="00876443">
      <w:pPr>
        <w:jc w:val="left"/>
        <w:rPr>
          <w:b/>
          <w:bCs/>
        </w:rPr>
      </w:pPr>
    </w:p>
    <w:bookmarkEnd w:id="2"/>
    <w:p w14:paraId="76277EF7" w14:textId="073959A6" w:rsidR="00DB71DE" w:rsidRDefault="00DB71DE" w:rsidP="00876443">
      <w:pPr>
        <w:jc w:val="left"/>
        <w:rPr>
          <w:b/>
          <w:bCs/>
        </w:rPr>
      </w:pPr>
      <w:r w:rsidRPr="007F0902">
        <w:rPr>
          <w:b/>
          <w:bCs/>
        </w:rPr>
        <w:t>Key Marketing Strategies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7DA2FCB4" w14:textId="77777777" w:rsidTr="00C850CC">
        <w:trPr>
          <w:trHeight w:val="1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43EC43D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5E6E07">
              <w:rPr>
                <w:b/>
                <w:bCs/>
              </w:rPr>
              <w:t>Briefly describe the primary marketing tactics you will use</w:t>
            </w:r>
          </w:p>
        </w:tc>
        <w:tc>
          <w:tcPr>
            <w:tcW w:w="7204" w:type="dxa"/>
          </w:tcPr>
          <w:p w14:paraId="56FB3166" w14:textId="77777777" w:rsidR="00DB71DE" w:rsidRPr="00821D0C" w:rsidRDefault="00DB71DE" w:rsidP="00876443">
            <w:pPr>
              <w:keepNext/>
              <w:keepLines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30D15E7" w14:textId="42E0F811" w:rsidR="00DB71DE" w:rsidRDefault="00DB71DE">
      <w:pPr>
        <w:spacing w:line="259" w:lineRule="auto"/>
        <w:rPr>
          <w:noProof/>
          <w:sz w:val="8"/>
        </w:rPr>
      </w:pPr>
      <w:r>
        <w:br w:type="page"/>
      </w:r>
    </w:p>
    <w:tbl>
      <w:tblPr>
        <w:tblW w:w="5000" w:type="pct"/>
        <w:tblBorders>
          <w:bottom w:val="single" w:sz="24" w:space="0" w:color="4E67C8" w:themeColor="accent1"/>
        </w:tblBorders>
        <w:tblLook w:val="0600" w:firstRow="0" w:lastRow="0" w:firstColumn="0" w:lastColumn="0" w:noHBand="1" w:noVBand="1"/>
      </w:tblPr>
      <w:tblGrid>
        <w:gridCol w:w="9360"/>
      </w:tblGrid>
      <w:tr w:rsidR="00DB71DE" w:rsidRPr="00ED112D" w14:paraId="630E00D1" w14:textId="77777777" w:rsidTr="000A02B3">
        <w:trPr>
          <w:trHeight w:val="1008"/>
        </w:trPr>
        <w:tc>
          <w:tcPr>
            <w:tcW w:w="10800" w:type="dxa"/>
          </w:tcPr>
          <w:p w14:paraId="57A7FFD2" w14:textId="0E168CE4" w:rsidR="00DB71DE" w:rsidRPr="00ED112D" w:rsidRDefault="003B6416" w:rsidP="00DB71DE">
            <w:pPr>
              <w:pStyle w:val="Heading1"/>
              <w:numPr>
                <w:ilvl w:val="0"/>
                <w:numId w:val="6"/>
              </w:numPr>
              <w:tabs>
                <w:tab w:val="num" w:pos="360"/>
              </w:tabs>
              <w:ind w:left="0" w:hanging="743"/>
              <w:rPr>
                <w:rFonts w:cstheme="minorHAnsi"/>
              </w:rPr>
            </w:pPr>
            <w:bookmarkStart w:id="3" w:name="_Toc180681678"/>
            <w:bookmarkStart w:id="4" w:name="_Toc180761493"/>
            <w:r>
              <w:lastRenderedPageBreak/>
              <w:t>2.</w:t>
            </w:r>
            <w:r w:rsidRPr="003B6416">
              <w:t>Market Research</w:t>
            </w:r>
            <w:bookmarkEnd w:id="3"/>
            <w:bookmarkEnd w:id="4"/>
          </w:p>
        </w:tc>
      </w:tr>
    </w:tbl>
    <w:p w14:paraId="2B42307D" w14:textId="77777777" w:rsidR="00DB71DE" w:rsidRPr="00891473" w:rsidRDefault="00DB71DE" w:rsidP="00DB71DE">
      <w:pPr>
        <w:rPr>
          <w:b/>
          <w:bCs/>
        </w:rPr>
      </w:pPr>
    </w:p>
    <w:p w14:paraId="254AE7BB" w14:textId="77777777" w:rsidR="00DB71DE" w:rsidRDefault="00DB71DE" w:rsidP="00DB71DE">
      <w:pPr>
        <w:rPr>
          <w:b/>
          <w:bCs/>
        </w:rPr>
      </w:pPr>
      <w:r w:rsidRPr="00891473">
        <w:rPr>
          <w:b/>
          <w:bCs/>
        </w:rPr>
        <w:t>Market Trends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6D0AE5F5" w14:textId="77777777" w:rsidTr="00876443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5A8ACE0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5E6E07">
              <w:rPr>
                <w:b/>
                <w:bCs/>
              </w:rPr>
              <w:t>Describe and identify the current trends in the escape room industry</w:t>
            </w:r>
          </w:p>
        </w:tc>
        <w:tc>
          <w:tcPr>
            <w:tcW w:w="7204" w:type="dxa"/>
          </w:tcPr>
          <w:p w14:paraId="72FCF333" w14:textId="77777777" w:rsidR="00DB71DE" w:rsidRPr="00821D0C" w:rsidRDefault="00DB71DE" w:rsidP="000A02B3">
            <w:pPr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624E0B6" w14:textId="77777777" w:rsidR="00DB71DE" w:rsidRPr="007F0902" w:rsidRDefault="00DB71DE" w:rsidP="00DB71DE">
      <w:pPr>
        <w:rPr>
          <w:b/>
          <w:bCs/>
        </w:rPr>
      </w:pPr>
    </w:p>
    <w:p w14:paraId="5FCD97EF" w14:textId="77777777" w:rsidR="00DB71DE" w:rsidRDefault="00DB71DE" w:rsidP="00DB71DE">
      <w:pPr>
        <w:rPr>
          <w:b/>
          <w:bCs/>
        </w:rPr>
      </w:pPr>
      <w:r w:rsidRPr="007F3899">
        <w:rPr>
          <w:b/>
          <w:bCs/>
        </w:rPr>
        <w:t>Target Audience Analysis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3FC56EAB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D4A824A" w14:textId="77777777" w:rsidR="00DB71DE" w:rsidRPr="005E6E07" w:rsidRDefault="00DB71DE" w:rsidP="000A02B3">
            <w:pPr>
              <w:pStyle w:val="TableHeading"/>
              <w:keepLines/>
              <w:rPr>
                <w:b/>
                <w:bCs/>
              </w:rPr>
            </w:pPr>
            <w:r w:rsidRPr="005E6E07">
              <w:rPr>
                <w:b/>
                <w:bCs/>
              </w:rPr>
              <w:t>Demographics</w:t>
            </w:r>
          </w:p>
          <w:p w14:paraId="5E75423F" w14:textId="77777777" w:rsidR="00DB71DE" w:rsidRPr="005E6E07" w:rsidRDefault="00DB71DE" w:rsidP="000A02B3">
            <w:pPr>
              <w:pStyle w:val="TableHeading"/>
              <w:keepLines/>
              <w:rPr>
                <w:rFonts w:eastAsiaTheme="minorEastAsia"/>
                <w:b/>
                <w:bCs/>
              </w:rPr>
            </w:pPr>
          </w:p>
        </w:tc>
        <w:tc>
          <w:tcPr>
            <w:tcW w:w="7204" w:type="dxa"/>
          </w:tcPr>
          <w:p w14:paraId="537B6458" w14:textId="77777777" w:rsidR="00DB71DE" w:rsidRPr="00821D0C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Pr="004236BA">
              <w:t xml:space="preserve">i.e., </w:t>
            </w:r>
            <w:r>
              <w:t>age, gender, location, income level, etc.]</w:t>
            </w:r>
          </w:p>
        </w:tc>
      </w:tr>
      <w:tr w:rsidR="00DB71DE" w:rsidRPr="00821D0C" w14:paraId="32014644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43362C7" w14:textId="77777777" w:rsidR="00DB71DE" w:rsidRPr="005E6E07" w:rsidRDefault="00DB71DE" w:rsidP="000A02B3">
            <w:pPr>
              <w:pStyle w:val="TableHeading"/>
              <w:keepLines/>
              <w:rPr>
                <w:b/>
                <w:bCs/>
              </w:rPr>
            </w:pPr>
            <w:r w:rsidRPr="005E6E07">
              <w:rPr>
                <w:b/>
                <w:bCs/>
              </w:rPr>
              <w:t>Psychographics</w:t>
            </w:r>
          </w:p>
        </w:tc>
        <w:tc>
          <w:tcPr>
            <w:tcW w:w="7204" w:type="dxa"/>
          </w:tcPr>
          <w:p w14:paraId="126118CE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Pr="004236BA">
              <w:t xml:space="preserve">i.e., </w:t>
            </w:r>
            <w:r>
              <w:t>i</w:t>
            </w:r>
            <w:r w:rsidRPr="008D47EF">
              <w:t xml:space="preserve">nterests, </w:t>
            </w:r>
            <w:proofErr w:type="spellStart"/>
            <w:r w:rsidRPr="008D47EF">
              <w:t>behaviors</w:t>
            </w:r>
            <w:proofErr w:type="spellEnd"/>
            <w:r w:rsidRPr="008D47EF">
              <w:t>, motivations, etc.</w:t>
            </w:r>
            <w:r>
              <w:t>]</w:t>
            </w:r>
          </w:p>
        </w:tc>
      </w:tr>
    </w:tbl>
    <w:p w14:paraId="75F177B7" w14:textId="77777777" w:rsidR="00DB71DE" w:rsidRDefault="00DB71DE" w:rsidP="00DB71DE">
      <w:pPr>
        <w:rPr>
          <w:b/>
          <w:bCs/>
        </w:rPr>
      </w:pPr>
    </w:p>
    <w:p w14:paraId="4B8A9F97" w14:textId="77777777" w:rsidR="00DB71DE" w:rsidRDefault="00DB71DE" w:rsidP="00DB71DE">
      <w:pPr>
        <w:rPr>
          <w:b/>
          <w:bCs/>
        </w:rPr>
      </w:pPr>
      <w:r w:rsidRPr="00FD1B85">
        <w:rPr>
          <w:b/>
          <w:bCs/>
        </w:rPr>
        <w:t xml:space="preserve">Competitive </w:t>
      </w:r>
      <w:r w:rsidRPr="007F3899">
        <w:rPr>
          <w:b/>
          <w:bCs/>
        </w:rPr>
        <w:t>Analysis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02D011ED" w14:textId="77777777" w:rsidTr="00876443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019444A" w14:textId="77777777" w:rsidR="00DB71DE" w:rsidRDefault="00DB71DE" w:rsidP="000A02B3">
            <w:pPr>
              <w:pStyle w:val="TableHeading"/>
              <w:keepLines/>
              <w:rPr>
                <w:b/>
              </w:rPr>
            </w:pPr>
            <w:r w:rsidRPr="00074198">
              <w:rPr>
                <w:b/>
                <w:bCs/>
              </w:rPr>
              <w:t>Direct Competitors</w:t>
            </w:r>
            <w:r w:rsidRPr="00074198">
              <w:t xml:space="preserve"> </w:t>
            </w:r>
          </w:p>
          <w:p w14:paraId="045D9BF6" w14:textId="77777777" w:rsidR="00DB71DE" w:rsidRPr="00821D0C" w:rsidRDefault="00DB71DE" w:rsidP="000A02B3">
            <w:pPr>
              <w:pStyle w:val="TableHeading"/>
              <w:keepLines/>
              <w:rPr>
                <w:rFonts w:eastAsiaTheme="minorEastAsia"/>
              </w:rPr>
            </w:pPr>
            <w:r w:rsidRPr="00074198">
              <w:t xml:space="preserve">List key competitors and </w:t>
            </w:r>
            <w:proofErr w:type="spellStart"/>
            <w:r w:rsidRPr="00074198">
              <w:t>analyze</w:t>
            </w:r>
            <w:proofErr w:type="spellEnd"/>
            <w:r w:rsidRPr="00074198">
              <w:t xml:space="preserve"> their strengths and weaknesses.</w:t>
            </w:r>
          </w:p>
        </w:tc>
        <w:tc>
          <w:tcPr>
            <w:tcW w:w="7204" w:type="dxa"/>
          </w:tcPr>
          <w:p w14:paraId="1634CE03" w14:textId="77777777" w:rsidR="00DB71DE" w:rsidRPr="00821D0C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71DE" w:rsidRPr="00821D0C" w14:paraId="0506D339" w14:textId="77777777" w:rsidTr="00876443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34C537E" w14:textId="77777777" w:rsidR="00DB71DE" w:rsidRDefault="00DB71DE" w:rsidP="00876443">
            <w:pPr>
              <w:pStyle w:val="TableHeading"/>
              <w:keepLines/>
              <w:jc w:val="left"/>
            </w:pPr>
            <w:r w:rsidRPr="006014FD">
              <w:rPr>
                <w:b/>
                <w:bCs/>
              </w:rPr>
              <w:t>Indirect Competitors</w:t>
            </w:r>
            <w:r w:rsidRPr="006014FD">
              <w:t xml:space="preserve"> Locate other businesses that provide alternative entertainment options in the area.</w:t>
            </w:r>
          </w:p>
        </w:tc>
        <w:tc>
          <w:tcPr>
            <w:tcW w:w="7204" w:type="dxa"/>
          </w:tcPr>
          <w:p w14:paraId="222BCA91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1E1E687" w14:textId="77777777" w:rsidR="00DB71DE" w:rsidRDefault="00DB71DE" w:rsidP="00DB71DE">
      <w:pPr>
        <w:rPr>
          <w:b/>
          <w:bCs/>
        </w:rPr>
      </w:pPr>
    </w:p>
    <w:p w14:paraId="6F412A17" w14:textId="77777777" w:rsidR="000F2AD9" w:rsidRDefault="000F2AD9" w:rsidP="00DB71DE">
      <w:pPr>
        <w:rPr>
          <w:b/>
          <w:bCs/>
        </w:rPr>
      </w:pPr>
    </w:p>
    <w:p w14:paraId="2B2E3AFA" w14:textId="77777777" w:rsidR="000F2AD9" w:rsidRPr="007F0902" w:rsidRDefault="000F2AD9" w:rsidP="00DB71DE">
      <w:pPr>
        <w:rPr>
          <w:b/>
          <w:bCs/>
        </w:rPr>
      </w:pPr>
    </w:p>
    <w:p w14:paraId="0255CB6C" w14:textId="77777777" w:rsidR="00DB71DE" w:rsidRDefault="00DB71DE" w:rsidP="00DB71DE">
      <w:pPr>
        <w:rPr>
          <w:b/>
          <w:bCs/>
        </w:rPr>
      </w:pPr>
      <w:r w:rsidRPr="007E6CB6">
        <w:rPr>
          <w:b/>
          <w:bCs/>
        </w:rPr>
        <w:t xml:space="preserve">SWOT </w:t>
      </w:r>
      <w:r w:rsidRPr="007F3899">
        <w:rPr>
          <w:b/>
          <w:bCs/>
        </w:rPr>
        <w:t>Analysis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19A58EB7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069A3CF" w14:textId="77777777" w:rsidR="00DB71DE" w:rsidRPr="005E6E07" w:rsidRDefault="00DB71DE" w:rsidP="000A02B3">
            <w:pPr>
              <w:pStyle w:val="TableHeading"/>
              <w:keepLines/>
              <w:rPr>
                <w:rFonts w:eastAsiaTheme="minorEastAsia"/>
                <w:b/>
                <w:bCs/>
              </w:rPr>
            </w:pPr>
            <w:r w:rsidRPr="005E6E07">
              <w:rPr>
                <w:b/>
                <w:bCs/>
              </w:rPr>
              <w:t>Strengths</w:t>
            </w:r>
            <w:r w:rsidRPr="005E6E07">
              <w:rPr>
                <w:rFonts w:eastAsiaTheme="minorEastAsia"/>
                <w:b/>
                <w:bCs/>
              </w:rPr>
              <w:t xml:space="preserve"> </w:t>
            </w:r>
          </w:p>
        </w:tc>
        <w:tc>
          <w:tcPr>
            <w:tcW w:w="7204" w:type="dxa"/>
          </w:tcPr>
          <w:p w14:paraId="5FBE112B" w14:textId="77777777" w:rsidR="00DB71DE" w:rsidRPr="00821D0C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Pr="004236BA">
              <w:t>i.e., unique themes, strong brand reputatio</w:t>
            </w:r>
            <w:r>
              <w:t>n]</w:t>
            </w:r>
          </w:p>
        </w:tc>
      </w:tr>
      <w:tr w:rsidR="00DB71DE" w:rsidRPr="00821D0C" w14:paraId="414FD247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F60D220" w14:textId="77777777" w:rsidR="00DB71DE" w:rsidRPr="005E6E07" w:rsidRDefault="00DB71DE" w:rsidP="000A02B3">
            <w:pPr>
              <w:pStyle w:val="TableHeading"/>
              <w:keepLines/>
              <w:rPr>
                <w:b/>
                <w:bCs/>
              </w:rPr>
            </w:pPr>
            <w:r w:rsidRPr="005E6E07">
              <w:rPr>
                <w:b/>
                <w:bCs/>
              </w:rPr>
              <w:t>Weaknesses</w:t>
            </w:r>
          </w:p>
        </w:tc>
        <w:tc>
          <w:tcPr>
            <w:tcW w:w="7204" w:type="dxa"/>
          </w:tcPr>
          <w:p w14:paraId="406A190D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Pr="00D0354D">
              <w:t>i.e., limited budget, small team</w:t>
            </w:r>
            <w:r>
              <w:t>]</w:t>
            </w:r>
          </w:p>
        </w:tc>
      </w:tr>
      <w:tr w:rsidR="00DB71DE" w:rsidRPr="00821D0C" w14:paraId="4820C5FC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E42BD5E" w14:textId="77777777" w:rsidR="00DB71DE" w:rsidRDefault="00DB71DE" w:rsidP="000A02B3">
            <w:pPr>
              <w:pStyle w:val="TableHeading"/>
              <w:keepLines/>
              <w:rPr>
                <w:bCs/>
              </w:rPr>
            </w:pPr>
            <w:r w:rsidRPr="005E6E07">
              <w:rPr>
                <w:b/>
                <w:bCs/>
              </w:rPr>
              <w:t>Opportunities</w:t>
            </w:r>
          </w:p>
          <w:p w14:paraId="5167953E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b/>
                <w:bCs/>
              </w:rPr>
            </w:pPr>
            <w:r w:rsidRPr="005E6E07">
              <w:t>External factors that could benefit the business</w:t>
            </w:r>
            <w:r w:rsidRPr="005E6E07">
              <w:rPr>
                <w:b/>
                <w:bCs/>
              </w:rPr>
              <w:t xml:space="preserve"> </w:t>
            </w:r>
          </w:p>
        </w:tc>
        <w:tc>
          <w:tcPr>
            <w:tcW w:w="7204" w:type="dxa"/>
          </w:tcPr>
          <w:p w14:paraId="0DD53A0D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Pr="00D0354D">
              <w:t xml:space="preserve">i.e., </w:t>
            </w:r>
            <w:r w:rsidRPr="005E6E07">
              <w:t>growing interest in immersive experiences</w:t>
            </w:r>
            <w:r>
              <w:t>]</w:t>
            </w:r>
          </w:p>
        </w:tc>
      </w:tr>
      <w:tr w:rsidR="00DB71DE" w:rsidRPr="00821D0C" w14:paraId="58A2013B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C583668" w14:textId="77777777" w:rsidR="00DB71DE" w:rsidRDefault="00DB71DE" w:rsidP="000A02B3">
            <w:pPr>
              <w:pStyle w:val="TableHeading"/>
              <w:keepLines/>
              <w:rPr>
                <w:bCs/>
              </w:rPr>
            </w:pPr>
            <w:r w:rsidRPr="00EC6951">
              <w:rPr>
                <w:b/>
                <w:bCs/>
              </w:rPr>
              <w:t xml:space="preserve">Threats </w:t>
            </w:r>
          </w:p>
          <w:p w14:paraId="4F2BEFCC" w14:textId="77777777" w:rsidR="00DB71DE" w:rsidRPr="00EC6951" w:rsidRDefault="00DB71DE" w:rsidP="000A02B3">
            <w:pPr>
              <w:pStyle w:val="TableHeading"/>
              <w:keepLines/>
            </w:pPr>
            <w:r w:rsidRPr="00EC6951">
              <w:t>External challenges</w:t>
            </w:r>
          </w:p>
        </w:tc>
        <w:tc>
          <w:tcPr>
            <w:tcW w:w="7204" w:type="dxa"/>
          </w:tcPr>
          <w:p w14:paraId="639B51E7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Pr="00D0354D">
              <w:t xml:space="preserve">i.e., </w:t>
            </w:r>
            <w:r w:rsidRPr="00EC6951">
              <w:t>economic downturns, new competitors</w:t>
            </w:r>
            <w:r>
              <w:t>]</w:t>
            </w:r>
          </w:p>
        </w:tc>
      </w:tr>
    </w:tbl>
    <w:p w14:paraId="5A160701" w14:textId="77777777" w:rsidR="00DB71DE" w:rsidRDefault="00DB71DE" w:rsidP="00DB71DE">
      <w:pPr>
        <w:rPr>
          <w:b/>
          <w:bCs/>
        </w:rPr>
      </w:pPr>
    </w:p>
    <w:p w14:paraId="1A1791A6" w14:textId="77777777" w:rsidR="00DB71DE" w:rsidRDefault="00DB71DE" w:rsidP="00DB71DE">
      <w:pPr>
        <w:rPr>
          <w:b/>
          <w:bCs/>
        </w:rPr>
      </w:pPr>
    </w:p>
    <w:p w14:paraId="4B996B82" w14:textId="5120466F" w:rsidR="00DB71DE" w:rsidRDefault="00DB71DE">
      <w:pPr>
        <w:spacing w:line="259" w:lineRule="auto"/>
        <w:rPr>
          <w:noProof/>
          <w:sz w:val="8"/>
        </w:rPr>
      </w:pPr>
      <w:r>
        <w:br w:type="page"/>
      </w:r>
    </w:p>
    <w:tbl>
      <w:tblPr>
        <w:tblW w:w="5000" w:type="pct"/>
        <w:tblBorders>
          <w:bottom w:val="single" w:sz="24" w:space="0" w:color="4E67C8" w:themeColor="accent1"/>
        </w:tblBorders>
        <w:tblLook w:val="0600" w:firstRow="0" w:lastRow="0" w:firstColumn="0" w:lastColumn="0" w:noHBand="1" w:noVBand="1"/>
      </w:tblPr>
      <w:tblGrid>
        <w:gridCol w:w="9360"/>
      </w:tblGrid>
      <w:tr w:rsidR="00DB71DE" w:rsidRPr="00ED112D" w14:paraId="225E7C54" w14:textId="77777777" w:rsidTr="000A02B3">
        <w:trPr>
          <w:trHeight w:val="1008"/>
        </w:trPr>
        <w:tc>
          <w:tcPr>
            <w:tcW w:w="10800" w:type="dxa"/>
          </w:tcPr>
          <w:p w14:paraId="029ED503" w14:textId="0B27BC9C" w:rsidR="00DB71DE" w:rsidRPr="00ED112D" w:rsidRDefault="00871107" w:rsidP="00DB71DE">
            <w:pPr>
              <w:pStyle w:val="Heading1"/>
              <w:numPr>
                <w:ilvl w:val="0"/>
                <w:numId w:val="6"/>
              </w:numPr>
              <w:tabs>
                <w:tab w:val="num" w:pos="360"/>
              </w:tabs>
              <w:ind w:left="0" w:hanging="743"/>
              <w:rPr>
                <w:rFonts w:cstheme="minorHAnsi"/>
              </w:rPr>
            </w:pPr>
            <w:bookmarkStart w:id="5" w:name="_Toc180681679"/>
            <w:bookmarkStart w:id="6" w:name="_Toc180761494"/>
            <w:r>
              <w:lastRenderedPageBreak/>
              <w:t>3.</w:t>
            </w:r>
            <w:r w:rsidR="00DB71DE">
              <w:t>marketing goals</w:t>
            </w:r>
            <w:bookmarkEnd w:id="5"/>
            <w:bookmarkEnd w:id="6"/>
          </w:p>
        </w:tc>
      </w:tr>
    </w:tbl>
    <w:p w14:paraId="1DD46AC0" w14:textId="77777777" w:rsidR="00DB71DE" w:rsidRPr="00891473" w:rsidRDefault="00DB71DE" w:rsidP="00DB71DE">
      <w:pPr>
        <w:rPr>
          <w:b/>
          <w:bCs/>
        </w:rPr>
      </w:pPr>
    </w:p>
    <w:p w14:paraId="7910161F" w14:textId="77777777" w:rsidR="00DB71DE" w:rsidRPr="00C940B6" w:rsidRDefault="00DB71DE" w:rsidP="00DB71DE">
      <w:pPr>
        <w:keepNext/>
        <w:keepLines/>
      </w:pPr>
      <w:r w:rsidRPr="00636EA3">
        <w:t xml:space="preserve">Ensure that you include SMART goals, as outlined in </w:t>
      </w:r>
      <w:r>
        <w:t>our</w:t>
      </w:r>
      <w:r w:rsidRPr="00636EA3">
        <w:t xml:space="preserve"> article</w:t>
      </w:r>
    </w:p>
    <w:tbl>
      <w:tblPr>
        <w:tblStyle w:val="BizPlantablesinglecell"/>
        <w:tblW w:w="9639" w:type="dxa"/>
        <w:tblLook w:val="04A0" w:firstRow="1" w:lastRow="0" w:firstColumn="1" w:lastColumn="0" w:noHBand="0" w:noVBand="1"/>
        <w:tblCaption w:val="market problem"/>
        <w:tblDescription w:val="Single table cell to describe information management."/>
      </w:tblPr>
      <w:tblGrid>
        <w:gridCol w:w="9639"/>
      </w:tblGrid>
      <w:tr w:rsidR="00DB71DE" w14:paraId="78749BBE" w14:textId="77777777" w:rsidTr="00DB71DE">
        <w:trPr>
          <w:trHeight w:val="10385"/>
          <w:tblHeader/>
        </w:trPr>
        <w:tc>
          <w:tcPr>
            <w:tcW w:w="9639" w:type="dxa"/>
          </w:tcPr>
          <w:p w14:paraId="792DA350" w14:textId="77777777" w:rsidR="00DB71DE" w:rsidRDefault="00DB71DE" w:rsidP="000A02B3">
            <w:pPr>
              <w:pStyle w:val="Inputguidance"/>
              <w:keepNext/>
              <w:keepLines/>
            </w:pPr>
            <w:r>
              <w:t>[Examples of marketing goals for an escape room business:</w:t>
            </w:r>
          </w:p>
          <w:p w14:paraId="66DF1E3C" w14:textId="77777777" w:rsidR="00DB71DE" w:rsidRDefault="00DB71DE" w:rsidP="000A02B3">
            <w:pPr>
              <w:pStyle w:val="Inputguidance"/>
              <w:keepNext/>
              <w:keepLines/>
            </w:pPr>
          </w:p>
          <w:p w14:paraId="1897CC79" w14:textId="77777777" w:rsidR="00DB71DE" w:rsidRDefault="00DB71DE" w:rsidP="000A02B3">
            <w:pPr>
              <w:pStyle w:val="Inputguidance"/>
              <w:keepNext/>
              <w:keepLines/>
            </w:pPr>
            <w:r>
              <w:t>Increase weekday bookings by 20% within the next three months.</w:t>
            </w:r>
          </w:p>
          <w:p w14:paraId="128C0E49" w14:textId="77777777" w:rsidR="00DB71DE" w:rsidRDefault="00DB71DE" w:rsidP="000A02B3">
            <w:pPr>
              <w:pStyle w:val="Inputguidance"/>
              <w:keepNext/>
              <w:keepLines/>
            </w:pPr>
            <w:r>
              <w:t>Boost Facebook engagement by 15% over the next 60 days.</w:t>
            </w:r>
          </w:p>
          <w:p w14:paraId="220CAF35" w14:textId="77777777" w:rsidR="00DB71DE" w:rsidRDefault="00DB71DE" w:rsidP="000A02B3">
            <w:pPr>
              <w:pStyle w:val="Inputguidance"/>
              <w:keepNext/>
              <w:keepLines/>
            </w:pPr>
            <w:r>
              <w:t>Achieve a 10% increase in repeat customers within six months.</w:t>
            </w:r>
          </w:p>
          <w:p w14:paraId="5BAA4FEE" w14:textId="77777777" w:rsidR="00DB71DE" w:rsidRDefault="00DB71DE" w:rsidP="000A02B3">
            <w:pPr>
              <w:pStyle w:val="Inputguidance"/>
              <w:keepNext/>
              <w:keepLines/>
            </w:pPr>
            <w:r>
              <w:t>Get 500 people to sign up for your email list during the next two months.]</w:t>
            </w:r>
          </w:p>
          <w:p w14:paraId="2FC948D6" w14:textId="77777777" w:rsidR="00DB71DE" w:rsidRDefault="00DB71DE" w:rsidP="000A02B3">
            <w:pPr>
              <w:pStyle w:val="Inputguidance"/>
              <w:keepNext/>
              <w:keepLines/>
            </w:pPr>
          </w:p>
          <w:p w14:paraId="57FBF862" w14:textId="77777777" w:rsidR="00DB71DE" w:rsidRPr="00FE24E6" w:rsidRDefault="00DB71DE" w:rsidP="000A02B3">
            <w:pPr>
              <w:pStyle w:val="Inputguidance"/>
              <w:keepNext/>
              <w:keepLines/>
            </w:pPr>
          </w:p>
        </w:tc>
      </w:tr>
    </w:tbl>
    <w:p w14:paraId="2C87C78E" w14:textId="77777777" w:rsidR="00DB71DE" w:rsidRDefault="00DB71DE" w:rsidP="00DB71DE"/>
    <w:p w14:paraId="5E3B0356" w14:textId="3655588F" w:rsidR="00DB71DE" w:rsidRDefault="00DB71DE">
      <w:pPr>
        <w:spacing w:line="259" w:lineRule="auto"/>
        <w:rPr>
          <w:noProof/>
          <w:sz w:val="8"/>
        </w:rPr>
      </w:pPr>
      <w:r>
        <w:br w:type="page"/>
      </w:r>
    </w:p>
    <w:tbl>
      <w:tblPr>
        <w:tblW w:w="5000" w:type="pct"/>
        <w:tblBorders>
          <w:bottom w:val="single" w:sz="24" w:space="0" w:color="4E67C8" w:themeColor="accent1"/>
        </w:tblBorders>
        <w:tblLook w:val="0600" w:firstRow="0" w:lastRow="0" w:firstColumn="0" w:lastColumn="0" w:noHBand="1" w:noVBand="1"/>
      </w:tblPr>
      <w:tblGrid>
        <w:gridCol w:w="9360"/>
      </w:tblGrid>
      <w:tr w:rsidR="00DB71DE" w:rsidRPr="00ED112D" w14:paraId="1E401016" w14:textId="77777777" w:rsidTr="000A02B3">
        <w:trPr>
          <w:trHeight w:val="1008"/>
        </w:trPr>
        <w:tc>
          <w:tcPr>
            <w:tcW w:w="10800" w:type="dxa"/>
          </w:tcPr>
          <w:p w14:paraId="1036B811" w14:textId="3085C810" w:rsidR="00DB71DE" w:rsidRPr="00ED112D" w:rsidRDefault="00871107" w:rsidP="00DB71DE">
            <w:pPr>
              <w:pStyle w:val="Heading1"/>
              <w:numPr>
                <w:ilvl w:val="0"/>
                <w:numId w:val="6"/>
              </w:numPr>
              <w:tabs>
                <w:tab w:val="num" w:pos="360"/>
              </w:tabs>
              <w:ind w:left="0" w:hanging="743"/>
              <w:rPr>
                <w:rFonts w:cstheme="minorHAnsi"/>
              </w:rPr>
            </w:pPr>
            <w:bookmarkStart w:id="7" w:name="_Toc180681680"/>
            <w:bookmarkStart w:id="8" w:name="_Toc180761495"/>
            <w:r>
              <w:lastRenderedPageBreak/>
              <w:t>4.</w:t>
            </w:r>
            <w:r w:rsidR="00DB71DE" w:rsidRPr="00685B72">
              <w:t>Marketing Strategy</w:t>
            </w:r>
            <w:bookmarkEnd w:id="7"/>
            <w:bookmarkEnd w:id="8"/>
          </w:p>
        </w:tc>
      </w:tr>
    </w:tbl>
    <w:p w14:paraId="1AB5E068" w14:textId="77777777" w:rsidR="00DB71DE" w:rsidRDefault="00DB71DE" w:rsidP="00DB71DE">
      <w:pPr>
        <w:rPr>
          <w:b/>
          <w:bCs/>
        </w:rPr>
      </w:pPr>
    </w:p>
    <w:p w14:paraId="4E6EA30A" w14:textId="77777777" w:rsidR="00DB71DE" w:rsidRDefault="00DB71DE" w:rsidP="00DB71DE">
      <w:r w:rsidRPr="0097485E">
        <w:rPr>
          <w:b/>
          <w:bCs/>
        </w:rPr>
        <w:t>Brand Positioning</w:t>
      </w:r>
    </w:p>
    <w:p w14:paraId="05718563" w14:textId="77777777" w:rsidR="00DB71DE" w:rsidRPr="00C940B6" w:rsidRDefault="00DB71DE" w:rsidP="00DB71DE">
      <w:r w:rsidRPr="0097485E">
        <w:t>Define how you want your escape room to be perceived in the market</w:t>
      </w:r>
    </w:p>
    <w:tbl>
      <w:tblPr>
        <w:tblStyle w:val="BizPlantablesinglecell"/>
        <w:tblW w:w="9639" w:type="dxa"/>
        <w:tblLook w:val="04A0" w:firstRow="1" w:lastRow="0" w:firstColumn="1" w:lastColumn="0" w:noHBand="0" w:noVBand="1"/>
        <w:tblCaption w:val="market problem"/>
        <w:tblDescription w:val="Single table cell to describe information management."/>
      </w:tblPr>
      <w:tblGrid>
        <w:gridCol w:w="9639"/>
      </w:tblGrid>
      <w:tr w:rsidR="00DB71DE" w14:paraId="11D24DBF" w14:textId="77777777" w:rsidTr="00DB71DE">
        <w:trPr>
          <w:trHeight w:val="1212"/>
          <w:tblHeader/>
        </w:trPr>
        <w:tc>
          <w:tcPr>
            <w:tcW w:w="9639" w:type="dxa"/>
          </w:tcPr>
          <w:p w14:paraId="6F16D6C4" w14:textId="77777777" w:rsidR="00DB71DE" w:rsidRDefault="00DB71DE" w:rsidP="000A02B3">
            <w:pPr>
              <w:pStyle w:val="Inputguidance"/>
              <w:keepNext/>
              <w:keepLines/>
            </w:pPr>
          </w:p>
          <w:p w14:paraId="5A3A190F" w14:textId="77777777" w:rsidR="00DB71DE" w:rsidRDefault="00DB71DE" w:rsidP="000A02B3">
            <w:pPr>
              <w:pStyle w:val="Inputguidance"/>
              <w:keepNext/>
              <w:keepLines/>
            </w:pPr>
          </w:p>
          <w:p w14:paraId="01E03808" w14:textId="77777777" w:rsidR="00DB71DE" w:rsidRPr="00FE24E6" w:rsidRDefault="00DB71DE" w:rsidP="000A02B3">
            <w:pPr>
              <w:pStyle w:val="Inputguidance"/>
              <w:keepNext/>
              <w:keepLines/>
            </w:pPr>
          </w:p>
        </w:tc>
      </w:tr>
    </w:tbl>
    <w:p w14:paraId="4BFD4CC3" w14:textId="77777777" w:rsidR="00DB71DE" w:rsidRDefault="00DB71DE" w:rsidP="00DB71DE"/>
    <w:p w14:paraId="4F76C468" w14:textId="77777777" w:rsidR="00DB71DE" w:rsidRDefault="00DB71DE" w:rsidP="00DB71DE">
      <w:r w:rsidRPr="00363185">
        <w:rPr>
          <w:b/>
          <w:bCs/>
        </w:rPr>
        <w:t>Promotional Activities</w:t>
      </w:r>
    </w:p>
    <w:p w14:paraId="1A59B562" w14:textId="77777777" w:rsidR="00DB71DE" w:rsidRDefault="00DB71DE" w:rsidP="00DB71DE"/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3F74E5E9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E901DC8" w14:textId="77777777" w:rsidR="00DB71DE" w:rsidRPr="005705AF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5705AF">
              <w:rPr>
                <w:rFonts w:eastAsiaTheme="minorEastAsia"/>
                <w:b/>
                <w:bCs/>
              </w:rPr>
              <w:t>List specific campaigns, promotions, and discounts you plan to run</w:t>
            </w:r>
          </w:p>
        </w:tc>
        <w:tc>
          <w:tcPr>
            <w:tcW w:w="7204" w:type="dxa"/>
          </w:tcPr>
          <w:p w14:paraId="79D36FCC" w14:textId="77777777" w:rsidR="00DB71DE" w:rsidRPr="00821D0C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71DE" w:rsidRPr="00821D0C" w14:paraId="303521AE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2A4FEC7" w14:textId="77777777" w:rsidR="00DB71DE" w:rsidRPr="005705AF" w:rsidRDefault="00DB71DE" w:rsidP="00876443">
            <w:pPr>
              <w:pStyle w:val="TableHeading"/>
              <w:keepLines/>
              <w:jc w:val="left"/>
              <w:rPr>
                <w:b/>
                <w:bCs/>
              </w:rPr>
            </w:pPr>
            <w:r w:rsidRPr="005705AF">
              <w:rPr>
                <w:b/>
                <w:bCs/>
              </w:rPr>
              <w:t>Detail any partnerships, sponsorships, or collaborations</w:t>
            </w:r>
          </w:p>
        </w:tc>
        <w:tc>
          <w:tcPr>
            <w:tcW w:w="7204" w:type="dxa"/>
          </w:tcPr>
          <w:p w14:paraId="0ECED7B0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159D72C" w14:textId="77777777" w:rsidR="00DB71DE" w:rsidRDefault="00DB71DE" w:rsidP="00DB71DE"/>
    <w:p w14:paraId="6EA066FB" w14:textId="77777777" w:rsidR="00DB71DE" w:rsidRDefault="00DB71DE" w:rsidP="00DB71DE">
      <w:r w:rsidRPr="00363185">
        <w:rPr>
          <w:b/>
          <w:bCs/>
        </w:rPr>
        <w:t>Content Strategy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07496FAC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A9BADA3" w14:textId="77777777" w:rsidR="00DB71DE" w:rsidRPr="00363185" w:rsidRDefault="00DB71DE" w:rsidP="000A02B3">
            <w:pPr>
              <w:pStyle w:val="TableHeading"/>
              <w:keepLines/>
              <w:rPr>
                <w:rFonts w:eastAsiaTheme="minorEastAsia"/>
                <w:b/>
                <w:bCs/>
              </w:rPr>
            </w:pPr>
            <w:r w:rsidRPr="00363185">
              <w:rPr>
                <w:rFonts w:eastAsiaTheme="minorEastAsia"/>
                <w:b/>
                <w:bCs/>
              </w:rPr>
              <w:t>Content Types</w:t>
            </w:r>
          </w:p>
          <w:p w14:paraId="61610E5E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rFonts w:eastAsiaTheme="minorEastAsia"/>
                <w:b/>
                <w:bCs/>
              </w:rPr>
            </w:pPr>
            <w:r w:rsidRPr="00363185">
              <w:rPr>
                <w:rFonts w:eastAsiaTheme="minorEastAsia"/>
              </w:rPr>
              <w:t>Blog posts, videos, and social media posts, among others.</w:t>
            </w:r>
          </w:p>
        </w:tc>
        <w:tc>
          <w:tcPr>
            <w:tcW w:w="7204" w:type="dxa"/>
          </w:tcPr>
          <w:p w14:paraId="63712947" w14:textId="77777777" w:rsidR="00DB71DE" w:rsidRPr="00821D0C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71DE" w:rsidRPr="00821D0C" w14:paraId="707F654F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74DDC06" w14:textId="77777777" w:rsidR="00DB71DE" w:rsidRPr="00363185" w:rsidRDefault="00DB71DE" w:rsidP="000A02B3">
            <w:pPr>
              <w:pStyle w:val="TableHeading"/>
              <w:keepLines/>
              <w:rPr>
                <w:b/>
                <w:bCs/>
              </w:rPr>
            </w:pPr>
            <w:r w:rsidRPr="00363185">
              <w:rPr>
                <w:b/>
                <w:bCs/>
              </w:rPr>
              <w:t>Content Calendar</w:t>
            </w:r>
          </w:p>
          <w:p w14:paraId="70FE910B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b/>
                <w:bCs/>
              </w:rPr>
            </w:pPr>
            <w:r w:rsidRPr="00363185">
              <w:t>Establish a schedule for the development and dissemination of content.</w:t>
            </w:r>
          </w:p>
        </w:tc>
        <w:tc>
          <w:tcPr>
            <w:tcW w:w="7204" w:type="dxa"/>
          </w:tcPr>
          <w:p w14:paraId="710F3C0B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25E7684" w14:textId="77777777" w:rsidR="00DB71DE" w:rsidRDefault="00DB71DE" w:rsidP="00DB71DE"/>
    <w:p w14:paraId="7CF59E03" w14:textId="77777777" w:rsidR="00DB71DE" w:rsidRDefault="00DB71DE" w:rsidP="00DB71DE">
      <w:pPr>
        <w:rPr>
          <w:b/>
          <w:bCs/>
        </w:rPr>
      </w:pPr>
    </w:p>
    <w:p w14:paraId="5CF598AB" w14:textId="61866C4D" w:rsidR="00DB71DE" w:rsidRDefault="00DB71DE" w:rsidP="00DB71DE">
      <w:r w:rsidRPr="00363185">
        <w:rPr>
          <w:b/>
          <w:bCs/>
        </w:rPr>
        <w:t>Digital Marketing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4AA39EEF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4EEB57B" w14:textId="77777777" w:rsidR="00DB71DE" w:rsidRPr="00363185" w:rsidRDefault="00DB71DE" w:rsidP="000A02B3">
            <w:pPr>
              <w:pStyle w:val="TableHeading"/>
              <w:keepLines/>
              <w:rPr>
                <w:rFonts w:eastAsiaTheme="minorEastAsia"/>
                <w:b/>
                <w:bCs/>
              </w:rPr>
            </w:pPr>
            <w:r>
              <w:rPr>
                <w:rFonts w:eastAsiaTheme="minorEastAsia"/>
                <w:b/>
                <w:bCs/>
              </w:rPr>
              <w:t>SEO</w:t>
            </w:r>
            <w:r w:rsidRPr="00363185">
              <w:rPr>
                <w:rFonts w:eastAsiaTheme="minorEastAsia"/>
                <w:b/>
                <w:bCs/>
              </w:rPr>
              <w:t xml:space="preserve"> </w:t>
            </w:r>
          </w:p>
          <w:p w14:paraId="64B515F5" w14:textId="77777777" w:rsidR="00DB71DE" w:rsidRPr="005E6E07" w:rsidRDefault="00DB71DE" w:rsidP="000A02B3">
            <w:pPr>
              <w:pStyle w:val="TableHeading"/>
              <w:keepLines/>
              <w:rPr>
                <w:rFonts w:eastAsiaTheme="minorEastAsia"/>
                <w:b/>
                <w:bCs/>
              </w:rPr>
            </w:pPr>
            <w:r w:rsidRPr="00363185">
              <w:rPr>
                <w:rFonts w:eastAsiaTheme="minorEastAsia"/>
              </w:rPr>
              <w:t>Strategies for improving search engine rankings.</w:t>
            </w:r>
          </w:p>
        </w:tc>
        <w:tc>
          <w:tcPr>
            <w:tcW w:w="7204" w:type="dxa"/>
          </w:tcPr>
          <w:p w14:paraId="121855E3" w14:textId="77777777" w:rsidR="00DB71DE" w:rsidRPr="00821D0C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71DE" w:rsidRPr="00821D0C" w14:paraId="2350870D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2151CE1" w14:textId="77777777" w:rsidR="00DB71DE" w:rsidRDefault="00DB71DE" w:rsidP="000A02B3">
            <w:pPr>
              <w:pStyle w:val="TableHeading"/>
              <w:keepLines/>
              <w:rPr>
                <w:bCs/>
              </w:rPr>
            </w:pPr>
            <w:r w:rsidRPr="00363185">
              <w:rPr>
                <w:b/>
                <w:bCs/>
              </w:rPr>
              <w:t>Pay-Per-Click (PPC)</w:t>
            </w:r>
          </w:p>
          <w:p w14:paraId="7F01A659" w14:textId="77777777" w:rsidR="00DB71DE" w:rsidRPr="005E6E07" w:rsidRDefault="00DB71DE" w:rsidP="00876443">
            <w:pPr>
              <w:pStyle w:val="TableHeading"/>
              <w:keepLines/>
              <w:jc w:val="left"/>
              <w:rPr>
                <w:b/>
                <w:bCs/>
              </w:rPr>
            </w:pPr>
            <w:r w:rsidRPr="00363185">
              <w:t>Outline your PPC campaign plans.</w:t>
            </w:r>
          </w:p>
        </w:tc>
        <w:tc>
          <w:tcPr>
            <w:tcW w:w="7204" w:type="dxa"/>
          </w:tcPr>
          <w:p w14:paraId="7D579087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71DE" w:rsidRPr="00821D0C" w14:paraId="5C9989AB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359C8E0" w14:textId="017C3542" w:rsidR="00DB71DE" w:rsidRDefault="00B03287" w:rsidP="000A02B3">
            <w:pPr>
              <w:pStyle w:val="TableHeading"/>
              <w:keepLines/>
            </w:pPr>
            <w:r w:rsidRPr="00B03287">
              <w:rPr>
                <w:b/>
              </w:rPr>
              <w:t>Email Marketing</w:t>
            </w:r>
          </w:p>
          <w:p w14:paraId="067C1A56" w14:textId="6B4AF3EA" w:rsidR="00DB71DE" w:rsidRPr="00363185" w:rsidRDefault="00B477B9" w:rsidP="00876443">
            <w:pPr>
              <w:pStyle w:val="TableHeading"/>
              <w:keepLines/>
              <w:jc w:val="left"/>
              <w:rPr>
                <w:bCs/>
              </w:rPr>
            </w:pPr>
            <w:r w:rsidRPr="00B477B9">
              <w:rPr>
                <w:bCs/>
              </w:rPr>
              <w:t>Describe your email marketing campaigns</w:t>
            </w:r>
            <w:r>
              <w:rPr>
                <w:bCs/>
              </w:rPr>
              <w:t>.</w:t>
            </w:r>
          </w:p>
        </w:tc>
        <w:tc>
          <w:tcPr>
            <w:tcW w:w="7204" w:type="dxa"/>
          </w:tcPr>
          <w:p w14:paraId="620B0A5D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71DE" w:rsidRPr="00821D0C" w14:paraId="60AAF708" w14:textId="77777777" w:rsidTr="00DB71DE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C0E1E37" w14:textId="77777777" w:rsidR="00A96B9B" w:rsidRDefault="00A96B9B" w:rsidP="00A96B9B">
            <w:pPr>
              <w:pStyle w:val="TableHeading"/>
              <w:keepLines/>
            </w:pPr>
            <w:r w:rsidRPr="00363185">
              <w:rPr>
                <w:b/>
              </w:rPr>
              <w:t xml:space="preserve">Social Media </w:t>
            </w:r>
          </w:p>
          <w:p w14:paraId="094356F1" w14:textId="54AA144C" w:rsidR="00DB71DE" w:rsidRPr="00363185" w:rsidRDefault="00A96B9B" w:rsidP="00876443">
            <w:pPr>
              <w:pStyle w:val="TableHeading"/>
              <w:keepLines/>
              <w:jc w:val="left"/>
              <w:rPr>
                <w:b/>
              </w:rPr>
            </w:pPr>
            <w:r>
              <w:rPr>
                <w:bCs/>
              </w:rPr>
              <w:t>List</w:t>
            </w:r>
            <w:r w:rsidRPr="00363185">
              <w:rPr>
                <w:bCs/>
              </w:rPr>
              <w:t xml:space="preserve"> platforms and strategies for engagement.</w:t>
            </w:r>
          </w:p>
        </w:tc>
        <w:tc>
          <w:tcPr>
            <w:tcW w:w="7204" w:type="dxa"/>
          </w:tcPr>
          <w:p w14:paraId="776B0BA7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15FC57B" w14:textId="77777777" w:rsidR="00DB71DE" w:rsidRPr="00055F06" w:rsidRDefault="00DB71DE" w:rsidP="00DB71DE"/>
    <w:p w14:paraId="0227F2B4" w14:textId="77777777" w:rsidR="00DB71DE" w:rsidRDefault="00DB71DE" w:rsidP="00DB71DE">
      <w:pPr>
        <w:rPr>
          <w:b/>
          <w:bCs/>
        </w:rPr>
      </w:pPr>
      <w:r w:rsidRPr="00363185">
        <w:rPr>
          <w:b/>
          <w:bCs/>
        </w:rPr>
        <w:t>Offline Marketing</w:t>
      </w:r>
    </w:p>
    <w:p w14:paraId="0A57F1C5" w14:textId="77777777" w:rsidR="000F2AD9" w:rsidRDefault="000F2AD9" w:rsidP="00DB71DE">
      <w:pPr>
        <w:rPr>
          <w:b/>
          <w:bCs/>
        </w:rPr>
      </w:pP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0F2AD9" w:rsidRPr="00821D0C" w14:paraId="3C852980" w14:textId="77777777" w:rsidTr="000F2AD9">
        <w:trPr>
          <w:trHeight w:val="20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99CDB7A" w14:textId="77777777" w:rsidR="000F2AD9" w:rsidRDefault="000F2AD9" w:rsidP="000A02B3">
            <w:pPr>
              <w:pStyle w:val="TableHeading"/>
              <w:keepLines/>
              <w:rPr>
                <w:rFonts w:eastAsiaTheme="minorEastAsia"/>
                <w:bCs/>
              </w:rPr>
            </w:pPr>
            <w:r w:rsidRPr="0004454F">
              <w:rPr>
                <w:rFonts w:eastAsiaTheme="minorEastAsia"/>
                <w:b/>
                <w:bCs/>
              </w:rPr>
              <w:t>Print Advertising</w:t>
            </w:r>
          </w:p>
          <w:p w14:paraId="119CDC8C" w14:textId="77777777" w:rsidR="000F2AD9" w:rsidRPr="0004454F" w:rsidRDefault="000F2AD9" w:rsidP="00876443">
            <w:pPr>
              <w:pStyle w:val="TableHeading"/>
              <w:keepLines/>
              <w:jc w:val="left"/>
              <w:rPr>
                <w:rFonts w:eastAsiaTheme="minorEastAsia"/>
              </w:rPr>
            </w:pPr>
            <w:r w:rsidRPr="0004454F">
              <w:rPr>
                <w:rFonts w:eastAsiaTheme="minorEastAsia"/>
              </w:rPr>
              <w:t>Be specific about the leaflets, fliers, or brochures that you intend to utilize</w:t>
            </w:r>
          </w:p>
        </w:tc>
        <w:tc>
          <w:tcPr>
            <w:tcW w:w="7204" w:type="dxa"/>
          </w:tcPr>
          <w:p w14:paraId="49C598D6" w14:textId="77777777" w:rsidR="000F2AD9" w:rsidRPr="00821D0C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F2AD9" w:rsidRPr="00821D0C" w14:paraId="19A2B981" w14:textId="77777777" w:rsidTr="00876443">
        <w:trPr>
          <w:trHeight w:val="1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D3F25DC" w14:textId="77777777" w:rsidR="000F2AD9" w:rsidRDefault="000F2AD9" w:rsidP="000A02B3">
            <w:pPr>
              <w:pStyle w:val="TableHeading"/>
              <w:keepLines/>
              <w:rPr>
                <w:bCs/>
              </w:rPr>
            </w:pPr>
            <w:r w:rsidRPr="0004454F">
              <w:rPr>
                <w:b/>
                <w:bCs/>
              </w:rPr>
              <w:t xml:space="preserve">Local Events </w:t>
            </w:r>
          </w:p>
          <w:p w14:paraId="3A9C3354" w14:textId="77777777" w:rsidR="000F2AD9" w:rsidRPr="0004454F" w:rsidRDefault="000F2AD9" w:rsidP="000A02B3">
            <w:pPr>
              <w:pStyle w:val="TableHeading"/>
              <w:keepLines/>
            </w:pPr>
            <w:r w:rsidRPr="0004454F">
              <w:t>Identify events you plan to attend or sponsor</w:t>
            </w:r>
          </w:p>
        </w:tc>
        <w:tc>
          <w:tcPr>
            <w:tcW w:w="7204" w:type="dxa"/>
          </w:tcPr>
          <w:p w14:paraId="1569DF28" w14:textId="77777777" w:rsidR="000F2AD9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B35CA41" w14:textId="77777777" w:rsidR="000F2AD9" w:rsidRDefault="000F2AD9" w:rsidP="00DB71DE">
      <w:pPr>
        <w:rPr>
          <w:b/>
          <w:bCs/>
        </w:rPr>
      </w:pP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DB71DE" w:rsidRPr="00821D0C" w14:paraId="0CA74826" w14:textId="77777777" w:rsidTr="000F2AD9">
        <w:trPr>
          <w:trHeight w:val="38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AB8D022" w14:textId="77777777" w:rsidR="00DB71DE" w:rsidRDefault="00DB71DE" w:rsidP="000A02B3">
            <w:pPr>
              <w:pStyle w:val="TableHeading"/>
              <w:keepLines/>
            </w:pPr>
            <w:r w:rsidRPr="0004454F">
              <w:rPr>
                <w:b/>
              </w:rPr>
              <w:lastRenderedPageBreak/>
              <w:t>Direct Mail</w:t>
            </w:r>
          </w:p>
          <w:p w14:paraId="1F15929A" w14:textId="77777777" w:rsidR="00DB71DE" w:rsidRPr="0004454F" w:rsidRDefault="00DB71DE" w:rsidP="00876443">
            <w:pPr>
              <w:pStyle w:val="TableHeading"/>
              <w:keepLines/>
              <w:jc w:val="left"/>
              <w:rPr>
                <w:bCs/>
              </w:rPr>
            </w:pPr>
            <w:proofErr w:type="gramStart"/>
            <w:r w:rsidRPr="0004454F">
              <w:rPr>
                <w:bCs/>
              </w:rPr>
              <w:t>Make a plan</w:t>
            </w:r>
            <w:proofErr w:type="gramEnd"/>
            <w:r w:rsidRPr="0004454F">
              <w:rPr>
                <w:bCs/>
              </w:rPr>
              <w:t xml:space="preserve"> for any direct mail campaigns</w:t>
            </w:r>
          </w:p>
        </w:tc>
        <w:tc>
          <w:tcPr>
            <w:tcW w:w="7204" w:type="dxa"/>
          </w:tcPr>
          <w:p w14:paraId="19A5E74E" w14:textId="77777777" w:rsidR="00DB71DE" w:rsidRDefault="00DB71DE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522D096" w14:textId="77777777" w:rsidR="00DB71DE" w:rsidRPr="00055F06" w:rsidRDefault="00DB71DE" w:rsidP="00DB71DE">
      <w:pPr>
        <w:spacing w:line="259" w:lineRule="auto"/>
      </w:pPr>
    </w:p>
    <w:p w14:paraId="076E368A" w14:textId="1991414F" w:rsidR="00DB71DE" w:rsidRDefault="00DB71DE">
      <w:pPr>
        <w:spacing w:line="259" w:lineRule="auto"/>
        <w:rPr>
          <w:noProof/>
          <w:sz w:val="8"/>
        </w:rPr>
      </w:pPr>
      <w:r>
        <w:rPr>
          <w:noProof/>
          <w:sz w:val="8"/>
        </w:rPr>
        <w:br w:type="page"/>
      </w:r>
    </w:p>
    <w:tbl>
      <w:tblPr>
        <w:tblW w:w="5000" w:type="pct"/>
        <w:tblBorders>
          <w:bottom w:val="single" w:sz="24" w:space="0" w:color="4E67C8" w:themeColor="accent1"/>
        </w:tblBorders>
        <w:tblLook w:val="0600" w:firstRow="0" w:lastRow="0" w:firstColumn="0" w:lastColumn="0" w:noHBand="1" w:noVBand="1"/>
      </w:tblPr>
      <w:tblGrid>
        <w:gridCol w:w="9360"/>
      </w:tblGrid>
      <w:tr w:rsidR="000F2AD9" w:rsidRPr="00ED112D" w14:paraId="017AB7CA" w14:textId="77777777" w:rsidTr="000A02B3">
        <w:trPr>
          <w:trHeight w:val="1008"/>
        </w:trPr>
        <w:tc>
          <w:tcPr>
            <w:tcW w:w="10800" w:type="dxa"/>
          </w:tcPr>
          <w:p w14:paraId="6D0C0723" w14:textId="44383754" w:rsidR="000F2AD9" w:rsidRPr="00ED112D" w:rsidRDefault="00871107" w:rsidP="000F2AD9">
            <w:pPr>
              <w:pStyle w:val="Heading1"/>
              <w:numPr>
                <w:ilvl w:val="0"/>
                <w:numId w:val="6"/>
              </w:numPr>
              <w:tabs>
                <w:tab w:val="num" w:pos="360"/>
              </w:tabs>
              <w:ind w:left="0" w:hanging="743"/>
              <w:rPr>
                <w:rFonts w:cstheme="minorHAnsi"/>
              </w:rPr>
            </w:pPr>
            <w:bookmarkStart w:id="9" w:name="_Toc180681681"/>
            <w:bookmarkStart w:id="10" w:name="_Toc180761496"/>
            <w:r>
              <w:lastRenderedPageBreak/>
              <w:t>5.</w:t>
            </w:r>
            <w:r w:rsidR="000F2AD9">
              <w:t>budget and resources</w:t>
            </w:r>
            <w:bookmarkEnd w:id="9"/>
            <w:bookmarkEnd w:id="10"/>
          </w:p>
        </w:tc>
      </w:tr>
    </w:tbl>
    <w:p w14:paraId="5BE96D6A" w14:textId="77777777" w:rsidR="000F2AD9" w:rsidRDefault="000F2AD9" w:rsidP="000F2AD9"/>
    <w:p w14:paraId="25175BB8" w14:textId="77777777" w:rsidR="000F2AD9" w:rsidRDefault="000F2AD9" w:rsidP="000F2AD9">
      <w:r w:rsidRPr="001F68F4">
        <w:rPr>
          <w:b/>
          <w:bCs/>
        </w:rPr>
        <w:t>Marketing Budget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0F2AD9" w:rsidRPr="00821D0C" w14:paraId="275B3CBF" w14:textId="77777777" w:rsidTr="000F2AD9">
        <w:trPr>
          <w:trHeight w:val="1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C26697B" w14:textId="77777777" w:rsidR="000F2AD9" w:rsidRDefault="000F2AD9" w:rsidP="000A02B3">
            <w:pPr>
              <w:pStyle w:val="TableHeading"/>
              <w:keepLines/>
              <w:rPr>
                <w:rFonts w:eastAsiaTheme="minorEastAsia"/>
                <w:b/>
              </w:rPr>
            </w:pPr>
            <w:r w:rsidRPr="001F68F4">
              <w:rPr>
                <w:rFonts w:eastAsiaTheme="minorEastAsia"/>
                <w:b/>
                <w:bCs/>
              </w:rPr>
              <w:t>Overall</w:t>
            </w:r>
            <w:r w:rsidRPr="001F68F4">
              <w:rPr>
                <w:rFonts w:eastAsiaTheme="minorEastAsia"/>
              </w:rPr>
              <w:t xml:space="preserve"> </w:t>
            </w:r>
            <w:r w:rsidRPr="001F68F4">
              <w:rPr>
                <w:rFonts w:eastAsiaTheme="minorEastAsia"/>
                <w:b/>
                <w:bCs/>
              </w:rPr>
              <w:t>Budget</w:t>
            </w:r>
          </w:p>
          <w:p w14:paraId="38A939AC" w14:textId="511F527F" w:rsidR="000F2AD9" w:rsidRPr="001F68F4" w:rsidRDefault="000F2AD9" w:rsidP="000A02B3">
            <w:pPr>
              <w:pStyle w:val="TableHeading"/>
              <w:keepLines/>
              <w:rPr>
                <w:rFonts w:eastAsiaTheme="minorEastAsia"/>
                <w:b/>
              </w:rPr>
            </w:pPr>
            <w:r w:rsidRPr="001F68F4">
              <w:rPr>
                <w:rFonts w:eastAsiaTheme="minorEastAsia"/>
              </w:rPr>
              <w:t>The total sum allotted for marketing initiatives</w:t>
            </w:r>
            <w:r w:rsidR="00383948">
              <w:rPr>
                <w:rFonts w:eastAsiaTheme="minorEastAsia"/>
              </w:rPr>
              <w:t>.</w:t>
            </w:r>
          </w:p>
        </w:tc>
        <w:tc>
          <w:tcPr>
            <w:tcW w:w="7204" w:type="dxa"/>
          </w:tcPr>
          <w:p w14:paraId="4F1658D8" w14:textId="77777777" w:rsidR="000F2AD9" w:rsidRPr="00821D0C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F2AD9" w:rsidRPr="00821D0C" w14:paraId="57E50F51" w14:textId="77777777" w:rsidTr="000F2AD9">
        <w:trPr>
          <w:trHeight w:val="3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23642E6" w14:textId="77777777" w:rsidR="000F2AD9" w:rsidRPr="001F68F4" w:rsidRDefault="000F2AD9" w:rsidP="000A02B3">
            <w:pPr>
              <w:pStyle w:val="TableHeading"/>
              <w:keepLines/>
              <w:rPr>
                <w:b/>
                <w:bCs/>
              </w:rPr>
            </w:pPr>
            <w:r w:rsidRPr="001F68F4">
              <w:rPr>
                <w:b/>
                <w:bCs/>
              </w:rPr>
              <w:t>Category Budgets</w:t>
            </w:r>
          </w:p>
          <w:p w14:paraId="26B177C1" w14:textId="77777777" w:rsidR="000F2AD9" w:rsidRPr="005E6E07" w:rsidRDefault="000F2AD9" w:rsidP="00876443">
            <w:pPr>
              <w:pStyle w:val="TableHeading"/>
              <w:keepLines/>
              <w:jc w:val="left"/>
              <w:rPr>
                <w:b/>
                <w:bCs/>
              </w:rPr>
            </w:pPr>
            <w:r w:rsidRPr="001F68F4">
              <w:t>Break down the costs for each marketing category, such as digital ads and print media.</w:t>
            </w:r>
          </w:p>
        </w:tc>
        <w:tc>
          <w:tcPr>
            <w:tcW w:w="7204" w:type="dxa"/>
          </w:tcPr>
          <w:p w14:paraId="014BE6E2" w14:textId="77777777" w:rsidR="000F2AD9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C6E544" w14:textId="77777777" w:rsidR="000F2AD9" w:rsidRDefault="000F2AD9" w:rsidP="000F2AD9">
      <w:pPr>
        <w:rPr>
          <w:b/>
          <w:bCs/>
        </w:rPr>
      </w:pPr>
    </w:p>
    <w:p w14:paraId="30F99208" w14:textId="02D6D0D2" w:rsidR="000F2AD9" w:rsidRDefault="000F2AD9" w:rsidP="000F2AD9">
      <w:pPr>
        <w:rPr>
          <w:b/>
          <w:bCs/>
        </w:rPr>
      </w:pPr>
      <w:r w:rsidRPr="001F68F4">
        <w:rPr>
          <w:b/>
          <w:bCs/>
        </w:rPr>
        <w:t>Resource Allocation</w:t>
      </w:r>
    </w:p>
    <w:tbl>
      <w:tblPr>
        <w:tblStyle w:val="BizPlantablewhiteLHcolumn"/>
        <w:tblW w:w="9609" w:type="dxa"/>
        <w:tblLook w:val="04A0" w:firstRow="1" w:lastRow="0" w:firstColumn="1" w:lastColumn="0" w:noHBand="0" w:noVBand="1"/>
      </w:tblPr>
      <w:tblGrid>
        <w:gridCol w:w="2405"/>
        <w:gridCol w:w="7204"/>
      </w:tblGrid>
      <w:tr w:rsidR="000F2AD9" w14:paraId="486FC49F" w14:textId="77777777" w:rsidTr="000A02B3">
        <w:trPr>
          <w:trHeight w:val="3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0F7ED2A" w14:textId="77777777" w:rsidR="000F2AD9" w:rsidRDefault="000F2AD9" w:rsidP="000A02B3">
            <w:pPr>
              <w:pStyle w:val="TableHeading"/>
              <w:keepLines/>
              <w:rPr>
                <w:bCs/>
              </w:rPr>
            </w:pPr>
            <w:r w:rsidRPr="001F68F4">
              <w:rPr>
                <w:b/>
                <w:bCs/>
              </w:rPr>
              <w:t>Staff</w:t>
            </w:r>
          </w:p>
          <w:p w14:paraId="52524C68" w14:textId="77777777" w:rsidR="000F2AD9" w:rsidRPr="001F68F4" w:rsidRDefault="000F2AD9" w:rsidP="00876443">
            <w:pPr>
              <w:pStyle w:val="TableHeading"/>
              <w:keepLines/>
              <w:jc w:val="left"/>
            </w:pPr>
            <w:r w:rsidRPr="001F68F4">
              <w:t>List team members and their roles in the marketing plan</w:t>
            </w:r>
          </w:p>
        </w:tc>
        <w:tc>
          <w:tcPr>
            <w:tcW w:w="7204" w:type="dxa"/>
          </w:tcPr>
          <w:p w14:paraId="3A4A1E0E" w14:textId="77777777" w:rsidR="000F2AD9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3C17D7D" w14:textId="77777777" w:rsidR="000F2AD9" w:rsidRDefault="000F2AD9" w:rsidP="000F2AD9">
      <w:pPr>
        <w:rPr>
          <w:b/>
          <w:bCs/>
        </w:rPr>
      </w:pPr>
    </w:p>
    <w:p w14:paraId="25FB9B25" w14:textId="77777777" w:rsidR="000F2AD9" w:rsidRDefault="000F2AD9" w:rsidP="000F2AD9"/>
    <w:tbl>
      <w:tblPr>
        <w:tblStyle w:val="BizPlantablewhiteLHcolumn"/>
        <w:tblW w:w="9609" w:type="dxa"/>
        <w:tblLook w:val="04A0" w:firstRow="1" w:lastRow="0" w:firstColumn="1" w:lastColumn="0" w:noHBand="0" w:noVBand="1"/>
        <w:tblCaption w:val="Plan summary details"/>
        <w:tblDescription w:val="A table to input a summary of what your business does, target market, unique selling point, business goals and history."/>
      </w:tblPr>
      <w:tblGrid>
        <w:gridCol w:w="2405"/>
        <w:gridCol w:w="7204"/>
      </w:tblGrid>
      <w:tr w:rsidR="000F2AD9" w:rsidRPr="00821D0C" w14:paraId="1738AC73" w14:textId="77777777" w:rsidTr="000F2AD9">
        <w:trPr>
          <w:trHeight w:val="4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37161CA" w14:textId="77777777" w:rsidR="000F2AD9" w:rsidRPr="001F68F4" w:rsidRDefault="000F2AD9" w:rsidP="000A02B3">
            <w:pPr>
              <w:pStyle w:val="TableHeading"/>
              <w:keepLines/>
              <w:rPr>
                <w:b/>
              </w:rPr>
            </w:pPr>
            <w:r w:rsidRPr="001F68F4">
              <w:rPr>
                <w:b/>
              </w:rPr>
              <w:lastRenderedPageBreak/>
              <w:t>Tools and Software</w:t>
            </w:r>
          </w:p>
          <w:p w14:paraId="1FC1466C" w14:textId="77777777" w:rsidR="000F2AD9" w:rsidRPr="001F68F4" w:rsidRDefault="000F2AD9" w:rsidP="00876443">
            <w:pPr>
              <w:pStyle w:val="TableHeading"/>
              <w:keepLines/>
              <w:jc w:val="left"/>
              <w:rPr>
                <w:bCs/>
              </w:rPr>
            </w:pPr>
            <w:r w:rsidRPr="001F68F4">
              <w:rPr>
                <w:bCs/>
              </w:rPr>
              <w:t>Identify any marketing tools or software needed.</w:t>
            </w:r>
          </w:p>
        </w:tc>
        <w:tc>
          <w:tcPr>
            <w:tcW w:w="7204" w:type="dxa"/>
          </w:tcPr>
          <w:p w14:paraId="54B74E03" w14:textId="77777777" w:rsidR="000F2AD9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F2AD9" w:rsidRPr="00821D0C" w14:paraId="4DA9ECDD" w14:textId="77777777" w:rsidTr="000F2AD9">
        <w:trPr>
          <w:trHeight w:val="4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43C65B5" w14:textId="77777777" w:rsidR="000F2AD9" w:rsidRDefault="000F2AD9" w:rsidP="000A02B3">
            <w:pPr>
              <w:pStyle w:val="TableHeading"/>
              <w:keepLines/>
            </w:pPr>
            <w:r w:rsidRPr="001F68F4">
              <w:rPr>
                <w:b/>
              </w:rPr>
              <w:t>Materials</w:t>
            </w:r>
          </w:p>
          <w:p w14:paraId="4C16B7DB" w14:textId="77777777" w:rsidR="000F2AD9" w:rsidRPr="001F68F4" w:rsidRDefault="000F2AD9" w:rsidP="00876443">
            <w:pPr>
              <w:pStyle w:val="TableHeading"/>
              <w:keepLines/>
              <w:jc w:val="left"/>
              <w:rPr>
                <w:b/>
              </w:rPr>
            </w:pPr>
            <w:r w:rsidRPr="001F68F4">
              <w:rPr>
                <w:bCs/>
              </w:rPr>
              <w:t>Bear in mind the need for any tangible resources, such as printed materials or promotional goods</w:t>
            </w:r>
          </w:p>
        </w:tc>
        <w:tc>
          <w:tcPr>
            <w:tcW w:w="7204" w:type="dxa"/>
          </w:tcPr>
          <w:p w14:paraId="1E982401" w14:textId="77777777" w:rsidR="000F2AD9" w:rsidRDefault="000F2AD9" w:rsidP="000A02B3">
            <w:pPr>
              <w:pStyle w:val="Inputguidance"/>
              <w:keepNext/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9D8A2A1" w14:textId="77777777" w:rsidR="000F2AD9" w:rsidRDefault="000F2AD9">
      <w:pPr>
        <w:spacing w:line="259" w:lineRule="auto"/>
        <w:rPr>
          <w:noProof/>
          <w:sz w:val="8"/>
        </w:rPr>
      </w:pPr>
    </w:p>
    <w:p w14:paraId="5DCED945" w14:textId="77777777" w:rsidR="000F2AD9" w:rsidRDefault="000F2AD9">
      <w:bookmarkStart w:id="11" w:name="_Toc180681682"/>
      <w:r>
        <w:rPr>
          <w:caps/>
        </w:rPr>
        <w:br w:type="page"/>
      </w:r>
    </w:p>
    <w:tbl>
      <w:tblPr>
        <w:tblW w:w="5000" w:type="pct"/>
        <w:tblBorders>
          <w:bottom w:val="single" w:sz="24" w:space="0" w:color="4E67C8" w:themeColor="accent1"/>
        </w:tblBorders>
        <w:tblLook w:val="0600" w:firstRow="0" w:lastRow="0" w:firstColumn="0" w:lastColumn="0" w:noHBand="1" w:noVBand="1"/>
      </w:tblPr>
      <w:tblGrid>
        <w:gridCol w:w="9360"/>
      </w:tblGrid>
      <w:tr w:rsidR="00DB71DE" w:rsidRPr="00ED112D" w14:paraId="7376CA98" w14:textId="77777777" w:rsidTr="000F2AD9">
        <w:trPr>
          <w:trHeight w:val="1008"/>
        </w:trPr>
        <w:tc>
          <w:tcPr>
            <w:tcW w:w="9360" w:type="dxa"/>
          </w:tcPr>
          <w:p w14:paraId="61902F63" w14:textId="7CEB6CB3" w:rsidR="00DB71DE" w:rsidRPr="00ED112D" w:rsidRDefault="00871107" w:rsidP="00DB71DE">
            <w:pPr>
              <w:pStyle w:val="Heading1"/>
              <w:numPr>
                <w:ilvl w:val="0"/>
                <w:numId w:val="6"/>
              </w:numPr>
              <w:tabs>
                <w:tab w:val="num" w:pos="360"/>
              </w:tabs>
              <w:ind w:left="0" w:hanging="743"/>
              <w:rPr>
                <w:rFonts w:cstheme="minorHAnsi"/>
              </w:rPr>
            </w:pPr>
            <w:bookmarkStart w:id="12" w:name="_Toc180761497"/>
            <w:r>
              <w:lastRenderedPageBreak/>
              <w:t xml:space="preserve">6. </w:t>
            </w:r>
            <w:r w:rsidR="00DB71DE">
              <w:t>monitoring and evaluation</w:t>
            </w:r>
            <w:bookmarkEnd w:id="11"/>
            <w:bookmarkEnd w:id="12"/>
          </w:p>
        </w:tc>
      </w:tr>
    </w:tbl>
    <w:p w14:paraId="2F471D0F" w14:textId="77777777" w:rsidR="00DB71DE" w:rsidRDefault="00DB71DE" w:rsidP="00DB71DE"/>
    <w:p w14:paraId="56329B65" w14:textId="77777777" w:rsidR="00DB71DE" w:rsidRPr="00926A0B" w:rsidRDefault="00DB71DE" w:rsidP="00DB71DE">
      <w:pPr>
        <w:rPr>
          <w:b/>
          <w:bCs/>
        </w:rPr>
      </w:pPr>
      <w:r w:rsidRPr="00926A0B">
        <w:rPr>
          <w:b/>
          <w:bCs/>
        </w:rPr>
        <w:t>Key Performance Indicators (KPIs):</w:t>
      </w:r>
    </w:p>
    <w:p w14:paraId="6E804E73" w14:textId="77777777" w:rsidR="00DB71DE" w:rsidRDefault="00DB71DE" w:rsidP="00DB71DE">
      <w:pPr>
        <w:pStyle w:val="ListParagraph"/>
        <w:numPr>
          <w:ilvl w:val="0"/>
          <w:numId w:val="7"/>
        </w:numPr>
        <w:tabs>
          <w:tab w:val="left" w:pos="709"/>
          <w:tab w:val="left" w:pos="1134"/>
        </w:tabs>
        <w:spacing w:before="120" w:after="120" w:line="288" w:lineRule="auto"/>
      </w:pPr>
      <w:r w:rsidRPr="00F202DB">
        <w:rPr>
          <w:b/>
          <w:bCs/>
        </w:rPr>
        <w:t>Booking Metrics</w:t>
      </w:r>
      <w:r>
        <w:t>: Track the monthly number of bookings and revenue.</w:t>
      </w:r>
    </w:p>
    <w:p w14:paraId="4B4E8D09" w14:textId="77777777" w:rsidR="00DB71DE" w:rsidRDefault="00DB71DE" w:rsidP="00DB71DE">
      <w:pPr>
        <w:pStyle w:val="ListParagraph"/>
        <w:numPr>
          <w:ilvl w:val="0"/>
          <w:numId w:val="7"/>
        </w:numPr>
        <w:tabs>
          <w:tab w:val="left" w:pos="709"/>
          <w:tab w:val="left" w:pos="1134"/>
        </w:tabs>
        <w:spacing w:before="120" w:after="120" w:line="288" w:lineRule="auto"/>
      </w:pPr>
      <w:r w:rsidRPr="00F202DB">
        <w:rPr>
          <w:b/>
          <w:bCs/>
        </w:rPr>
        <w:t>Website Metrics</w:t>
      </w:r>
      <w:r>
        <w:t>: Monitor the bounce rate, conversion rate, and traffic sources.</w:t>
      </w:r>
    </w:p>
    <w:p w14:paraId="1F856478" w14:textId="77777777" w:rsidR="00DB71DE" w:rsidRDefault="00DB71DE" w:rsidP="00DB71DE">
      <w:pPr>
        <w:pStyle w:val="ListParagraph"/>
        <w:numPr>
          <w:ilvl w:val="0"/>
          <w:numId w:val="7"/>
        </w:numPr>
        <w:tabs>
          <w:tab w:val="left" w:pos="709"/>
          <w:tab w:val="left" w:pos="1134"/>
        </w:tabs>
        <w:spacing w:before="120" w:after="120" w:line="288" w:lineRule="auto"/>
      </w:pPr>
      <w:r w:rsidRPr="00F202DB">
        <w:rPr>
          <w:b/>
          <w:bCs/>
        </w:rPr>
        <w:t>Social Media</w:t>
      </w:r>
      <w:r>
        <w:t xml:space="preserve"> </w:t>
      </w:r>
      <w:r w:rsidRPr="00F202DB">
        <w:rPr>
          <w:b/>
          <w:bCs/>
        </w:rPr>
        <w:t>Metrics</w:t>
      </w:r>
      <w:r>
        <w:t>: Monitor referral traffic, engagement rate, and follower growth.</w:t>
      </w:r>
    </w:p>
    <w:p w14:paraId="5B6C0D09" w14:textId="77777777" w:rsidR="00DB71DE" w:rsidRDefault="00DB71DE" w:rsidP="00DB71DE">
      <w:pPr>
        <w:pStyle w:val="ListParagraph"/>
        <w:numPr>
          <w:ilvl w:val="0"/>
          <w:numId w:val="7"/>
        </w:numPr>
        <w:tabs>
          <w:tab w:val="left" w:pos="709"/>
          <w:tab w:val="left" w:pos="1134"/>
        </w:tabs>
        <w:spacing w:before="120" w:after="120" w:line="288" w:lineRule="auto"/>
        <w:ind w:left="709" w:hanging="349"/>
      </w:pPr>
      <w:r w:rsidRPr="00F202DB">
        <w:rPr>
          <w:b/>
          <w:bCs/>
        </w:rPr>
        <w:t>Customer Feedback</w:t>
      </w:r>
      <w:r>
        <w:t>: Conduct consistent evaluations of ratings and feedback on platforms such as Yelp and Google.</w:t>
      </w:r>
    </w:p>
    <w:p w14:paraId="5B3CEA02" w14:textId="77777777" w:rsidR="00DB71DE" w:rsidRDefault="00DB71DE" w:rsidP="00DB71DE"/>
    <w:p w14:paraId="4AEA4377" w14:textId="77777777" w:rsidR="00DB71DE" w:rsidRPr="00926A0B" w:rsidRDefault="00DB71DE" w:rsidP="00DB71DE">
      <w:pPr>
        <w:rPr>
          <w:b/>
          <w:bCs/>
        </w:rPr>
      </w:pPr>
      <w:r w:rsidRPr="00926A0B">
        <w:rPr>
          <w:b/>
          <w:bCs/>
        </w:rPr>
        <w:t>Review and Adjustment:</w:t>
      </w:r>
    </w:p>
    <w:p w14:paraId="182B05EC" w14:textId="77777777" w:rsidR="00DB71DE" w:rsidRDefault="00DB71DE" w:rsidP="00DB71DE">
      <w:pPr>
        <w:pStyle w:val="ListParagraph"/>
        <w:numPr>
          <w:ilvl w:val="0"/>
          <w:numId w:val="7"/>
        </w:numPr>
        <w:tabs>
          <w:tab w:val="left" w:pos="709"/>
          <w:tab w:val="left" w:pos="1134"/>
        </w:tabs>
        <w:spacing w:before="120" w:after="120" w:line="288" w:lineRule="auto"/>
      </w:pPr>
      <w:r>
        <w:t>Set a schedule for reviewing your marketing plan (i.e., quarterly).</w:t>
      </w:r>
    </w:p>
    <w:p w14:paraId="458EF278" w14:textId="77777777" w:rsidR="00DB71DE" w:rsidRPr="00055F06" w:rsidRDefault="00DB71DE" w:rsidP="00DB71DE">
      <w:pPr>
        <w:pStyle w:val="ListParagraph"/>
        <w:numPr>
          <w:ilvl w:val="0"/>
          <w:numId w:val="7"/>
        </w:numPr>
        <w:tabs>
          <w:tab w:val="left" w:pos="709"/>
          <w:tab w:val="left" w:pos="1134"/>
        </w:tabs>
        <w:spacing w:before="120" w:after="120" w:line="288" w:lineRule="auto"/>
      </w:pPr>
      <w:proofErr w:type="gramStart"/>
      <w:r>
        <w:t>Make adjustments</w:t>
      </w:r>
      <w:proofErr w:type="gramEnd"/>
      <w:r>
        <w:t xml:space="preserve"> based on the data collected and market conditions.</w:t>
      </w:r>
    </w:p>
    <w:p w14:paraId="7483211A" w14:textId="77777777" w:rsidR="00DB71DE" w:rsidRDefault="00DB71DE">
      <w:pPr>
        <w:spacing w:line="259" w:lineRule="auto"/>
        <w:rPr>
          <w:noProof/>
          <w:sz w:val="8"/>
        </w:rPr>
      </w:pPr>
    </w:p>
    <w:p w14:paraId="4B9EF883" w14:textId="77777777" w:rsidR="003458BD" w:rsidRDefault="003458BD">
      <w:pPr>
        <w:spacing w:line="259" w:lineRule="auto"/>
        <w:rPr>
          <w:noProof/>
          <w:sz w:val="8"/>
        </w:rPr>
      </w:pPr>
      <w:r>
        <w:br w:type="page"/>
      </w:r>
    </w:p>
    <w:p w14:paraId="18A31B9E" w14:textId="6B351619" w:rsidR="00C850CC" w:rsidRDefault="00C850CC" w:rsidP="00C850CC">
      <w:pPr>
        <w:pStyle w:val="Title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5" behindDoc="1" locked="0" layoutInCell="1" allowOverlap="1" wp14:anchorId="6E9DB617" wp14:editId="3E1100AF">
                <wp:simplePos x="0" y="0"/>
                <wp:positionH relativeFrom="column">
                  <wp:posOffset>-1521493</wp:posOffset>
                </wp:positionH>
                <wp:positionV relativeFrom="paragraph">
                  <wp:posOffset>-1077094</wp:posOffset>
                </wp:positionV>
                <wp:extent cx="8451716" cy="10665627"/>
                <wp:effectExtent l="0" t="0" r="26035" b="21590"/>
                <wp:wrapNone/>
                <wp:docPr id="300966076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1716" cy="106656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19FC2" id="Rectangle 13" o:spid="_x0000_s1026" style="position:absolute;margin-left:-119.8pt;margin-top:-84.8pt;width:665.5pt;height:839.8pt;z-index:-2516567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" fillcolor="black [3200]" strokecolor="black [480]" strokeweight="1pt"/>
            </w:pict>
          </mc:Fallback>
        </mc:AlternateContent>
      </w:r>
    </w:p>
    <w:p w14:paraId="46B3C180" w14:textId="77777777" w:rsidR="00C850CC" w:rsidRPr="00C850CC" w:rsidRDefault="00C850CC" w:rsidP="00C850CC">
      <w:pPr>
        <w:pStyle w:val="Title"/>
        <w:jc w:val="both"/>
        <w:rPr>
          <w:color w:val="FFFFFF" w:themeColor="background1"/>
        </w:rPr>
      </w:pPr>
    </w:p>
    <w:p w14:paraId="6FB45EF4" w14:textId="77777777" w:rsidR="00C850CC" w:rsidRPr="00C850CC" w:rsidRDefault="00C850CC" w:rsidP="00C850CC">
      <w:pPr>
        <w:pStyle w:val="Title"/>
        <w:rPr>
          <w:color w:val="FFFFFF" w:themeColor="background1"/>
        </w:rPr>
      </w:pPr>
    </w:p>
    <w:p w14:paraId="57251321" w14:textId="77777777" w:rsidR="00C850CC" w:rsidRPr="00C850CC" w:rsidRDefault="00C850CC" w:rsidP="00C850CC">
      <w:pPr>
        <w:pStyle w:val="Title"/>
        <w:rPr>
          <w:color w:val="FFFFFF" w:themeColor="background1"/>
        </w:rPr>
      </w:pPr>
    </w:p>
    <w:p w14:paraId="0E5DEFE1" w14:textId="77777777" w:rsidR="00C850CC" w:rsidRPr="00C850CC" w:rsidRDefault="00C850CC" w:rsidP="00C850CC">
      <w:pPr>
        <w:pStyle w:val="Title"/>
        <w:rPr>
          <w:color w:val="FFFFFF" w:themeColor="background1"/>
        </w:rPr>
      </w:pPr>
    </w:p>
    <w:p w14:paraId="512A141A" w14:textId="77777777" w:rsidR="00C850CC" w:rsidRPr="00C850CC" w:rsidRDefault="00C850CC" w:rsidP="00C850CC">
      <w:pPr>
        <w:pStyle w:val="Title"/>
        <w:rPr>
          <w:color w:val="FFFFFF" w:themeColor="background1"/>
        </w:rPr>
      </w:pPr>
    </w:p>
    <w:p w14:paraId="219A2D1C" w14:textId="77777777" w:rsidR="00C850CC" w:rsidRPr="00C850CC" w:rsidRDefault="00C850CC" w:rsidP="00C850CC">
      <w:pPr>
        <w:pStyle w:val="Title"/>
        <w:rPr>
          <w:color w:val="FFFFFF" w:themeColor="background1"/>
        </w:rPr>
      </w:pPr>
    </w:p>
    <w:p w14:paraId="766354B8" w14:textId="71535D5E" w:rsidR="00C850CC" w:rsidRPr="00C850CC" w:rsidRDefault="00C850CC" w:rsidP="00C850CC">
      <w:pPr>
        <w:pStyle w:val="Title"/>
        <w:tabs>
          <w:tab w:val="left" w:pos="8080"/>
          <w:tab w:val="left" w:pos="8647"/>
        </w:tabs>
        <w:ind w:left="1418" w:right="1705"/>
        <w:rPr>
          <w:color w:val="FFFFFF" w:themeColor="background1"/>
        </w:rPr>
      </w:pPr>
      <w:r w:rsidRPr="00C850CC">
        <w:rPr>
          <w:color w:val="FFFFFF" w:themeColor="background1"/>
        </w:rPr>
        <w:t>Start your 30-day trial today</w:t>
      </w:r>
    </w:p>
    <w:p w14:paraId="043D0F45" w14:textId="77777777" w:rsidR="00C850CC" w:rsidRP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5BB6207C" w14:textId="32B5D1C4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jc w:val="center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  <w:r w:rsidRPr="00C850CC"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  <w:t>Take a test drive and see for yourself how our escape room booking software helps you organize, automate and grow your business.</w:t>
      </w:r>
    </w:p>
    <w:p w14:paraId="42458B87" w14:textId="327750E5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  <w:r w:rsidRPr="00C850CC">
        <w:rPr>
          <w:rFonts w:asciiTheme="majorHAnsi" w:eastAsiaTheme="majorEastAsia" w:hAnsiTheme="majorHAnsi" w:cstheme="majorBidi"/>
          <w:b/>
          <w:bCs/>
          <w:caps/>
          <w:color w:val="FFFFFF" w:themeColor="background1"/>
          <w:spacing w:val="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4809CDE" wp14:editId="20B1CB96">
                <wp:simplePos x="0" y="0"/>
                <wp:positionH relativeFrom="column">
                  <wp:posOffset>1828466</wp:posOffset>
                </wp:positionH>
                <wp:positionV relativeFrom="paragraph">
                  <wp:posOffset>249655</wp:posOffset>
                </wp:positionV>
                <wp:extent cx="1858878" cy="336885"/>
                <wp:effectExtent l="0" t="0" r="27305" b="25400"/>
                <wp:wrapNone/>
                <wp:docPr id="977172407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8878" cy="33688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21C3EDC" w14:textId="7CCFAB7F" w:rsidR="00C850CC" w:rsidRPr="00C850CC" w:rsidRDefault="00C850CC" w:rsidP="00C850CC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AU"/>
                              </w:rPr>
                            </w:pPr>
                            <w:r w:rsidRPr="00C850C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AU"/>
                              </w:rPr>
                              <w:t>TRY FOR FREE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809CDE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143.95pt;margin-top:19.65pt;width:146.35pt;height:26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" fillcolor="#4e67c8 [3204]" strokecolor="#4e67c8 [3204]" strokeweight=".5pt">
                <v:textbox>
                  <w:txbxContent>
                    <w:p w14:paraId="621C3EDC" w14:textId="7CCFAB7F" w:rsidR="00C850CC" w:rsidRPr="00C850CC" w:rsidRDefault="00C850CC" w:rsidP="00C850CC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AU"/>
                        </w:rPr>
                      </w:pPr>
                      <w:r w:rsidRPr="00C850C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AU"/>
                        </w:rPr>
                        <w:t>TRY FOR FREE</w:t>
                      </w:r>
                    </w:p>
                  </w:txbxContent>
                </v:textbox>
              </v:shape>
            </w:pict>
          </mc:Fallback>
        </mc:AlternateContent>
      </w:r>
      <w:r w:rsidRPr="00C850CC">
        <w:rPr>
          <w:rFonts w:asciiTheme="majorHAnsi" w:eastAsiaTheme="majorEastAsia" w:hAnsiTheme="majorHAnsi" w:cstheme="majorBidi"/>
          <w:b/>
          <w:bCs/>
          <w:caps/>
          <w:color w:val="FFFFFF" w:themeColor="background1"/>
          <w:spacing w:val="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6465DF" wp14:editId="6694152B">
                <wp:simplePos x="0" y="0"/>
                <wp:positionH relativeFrom="column">
                  <wp:posOffset>1677971</wp:posOffset>
                </wp:positionH>
                <wp:positionV relativeFrom="paragraph">
                  <wp:posOffset>117208</wp:posOffset>
                </wp:positionV>
                <wp:extent cx="2117090" cy="619125"/>
                <wp:effectExtent l="0" t="0" r="16510" b="28575"/>
                <wp:wrapNone/>
                <wp:docPr id="1682036243" name="Rectangle: Rounded Corners 11">
                  <a:hlinkClick xmlns:a="http://schemas.openxmlformats.org/drawingml/2006/main" r:id="rId1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09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153786" id="Rectangle: Rounded Corners 11" o:spid="_x0000_s1026" href="https://signup.bookeo.com/" style="position:absolute;margin-left:132.1pt;margin-top:9.25pt;width:166.7pt;height:48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" o:button="t" fillcolor="#4e67c8 [3204]" strokecolor="#090e1f [484]" strokeweight="1pt">
                <v:fill o:detectmouseclick="t"/>
                <v:stroke joinstyle="miter"/>
              </v:roundrect>
            </w:pict>
          </mc:Fallback>
        </mc:AlternateContent>
      </w:r>
    </w:p>
    <w:p w14:paraId="74D9F178" w14:textId="41C60096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015592DF" w14:textId="5D4080A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79653F8E" w14:textId="60B3EB0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1E1919E8" w14:textId="6C0AAF51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5BEA6A38" w14:textId="380802E6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6B6B2FF1" w14:textId="6A8EFE6C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705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0F8D6342" w14:textId="7777777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4280622F" w14:textId="7777777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00661FD5" w14:textId="7777777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712771E0" w14:textId="7777777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26BF6A8E" w14:textId="77777777" w:rsid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</w:p>
    <w:p w14:paraId="4C72B897" w14:textId="3605F689" w:rsidR="00C850CC" w:rsidRPr="00C850CC" w:rsidRDefault="00C850CC" w:rsidP="00C850CC">
      <w:pPr>
        <w:pStyle w:val="Graphicplaceholder"/>
        <w:tabs>
          <w:tab w:val="left" w:pos="8080"/>
          <w:tab w:val="left" w:pos="8647"/>
        </w:tabs>
        <w:ind w:left="1418"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  <w:hyperlink r:id="rId17" w:history="1">
        <w:r w:rsidRPr="00C850CC">
          <w:rPr>
            <w:rStyle w:val="Hyperlink"/>
            <w:rFonts w:asciiTheme="majorHAnsi" w:eastAsiaTheme="majorEastAsia" w:hAnsiTheme="majorHAnsi" w:cstheme="majorBidi"/>
            <w:noProof w:val="0"/>
            <w:color w:val="FFFFFF" w:themeColor="background1"/>
            <w:spacing w:val="4"/>
            <w:sz w:val="28"/>
            <w:szCs w:val="28"/>
          </w:rPr>
          <w:t>info@bookeo.com</w:t>
        </w:r>
      </w:hyperlink>
    </w:p>
    <w:p w14:paraId="28F311FE" w14:textId="356D795C" w:rsidR="00C850CC" w:rsidRPr="00C850CC" w:rsidRDefault="00C850CC" w:rsidP="00C850CC">
      <w:pPr>
        <w:pStyle w:val="Graphicplaceholder"/>
        <w:tabs>
          <w:tab w:val="left" w:pos="8080"/>
          <w:tab w:val="left" w:pos="8647"/>
        </w:tabs>
        <w:ind w:right="146"/>
        <w:jc w:val="right"/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</w:pPr>
      <w:hyperlink r:id="rId18" w:history="1">
        <w:r w:rsidRPr="00C850CC">
          <w:rPr>
            <w:rStyle w:val="Hyperlink"/>
            <w:rFonts w:asciiTheme="majorHAnsi" w:eastAsiaTheme="majorEastAsia" w:hAnsiTheme="majorHAnsi" w:cstheme="majorBidi"/>
            <w:noProof w:val="0"/>
            <w:color w:val="FFFFFF" w:themeColor="background1"/>
            <w:spacing w:val="4"/>
            <w:sz w:val="28"/>
            <w:szCs w:val="28"/>
          </w:rPr>
          <w:t>www.bookeo.com</w:t>
        </w:r>
      </w:hyperlink>
      <w:r w:rsidRPr="00C850CC">
        <w:rPr>
          <w:rFonts w:asciiTheme="majorHAnsi" w:eastAsiaTheme="majorEastAsia" w:hAnsiTheme="majorHAnsi" w:cstheme="majorBidi"/>
          <w:noProof w:val="0"/>
          <w:color w:val="FFFFFF" w:themeColor="background1"/>
          <w:spacing w:val="4"/>
          <w:sz w:val="28"/>
          <w:szCs w:val="28"/>
        </w:rPr>
        <w:t xml:space="preserve"> </w:t>
      </w:r>
    </w:p>
    <w:p w14:paraId="0BBC493B" w14:textId="34F024C8" w:rsidR="00620A9D" w:rsidRPr="00C850CC" w:rsidRDefault="00620A9D" w:rsidP="00C850CC">
      <w:pPr>
        <w:pStyle w:val="Graphicplaceholder"/>
        <w:rPr>
          <w:rFonts w:asciiTheme="majorHAnsi" w:eastAsiaTheme="majorEastAsia" w:hAnsiTheme="majorHAnsi" w:cstheme="majorBidi"/>
          <w:b/>
          <w:bCs/>
          <w:caps/>
          <w:noProof w:val="0"/>
          <w:spacing w:val="4"/>
          <w:sz w:val="28"/>
          <w:szCs w:val="28"/>
        </w:rPr>
      </w:pPr>
    </w:p>
    <w:sectPr w:rsidR="00620A9D" w:rsidRPr="00C850CC" w:rsidSect="00365C7D">
      <w:pgSz w:w="12240" w:h="15840"/>
      <w:pgMar w:top="720" w:right="1440" w:bottom="720" w:left="1440" w:header="720" w:footer="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422F47" w14:textId="77777777" w:rsidR="00A77E53" w:rsidRDefault="00A77E53" w:rsidP="002125C1">
      <w:pPr>
        <w:spacing w:line="240" w:lineRule="auto"/>
      </w:pPr>
      <w:r>
        <w:separator/>
      </w:r>
    </w:p>
  </w:endnote>
  <w:endnote w:type="continuationSeparator" w:id="0">
    <w:p w14:paraId="2D0A4450" w14:textId="77777777" w:rsidR="00A77E53" w:rsidRDefault="00A77E53" w:rsidP="00212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961241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E1B236" w14:textId="77777777" w:rsidR="009F00C9" w:rsidRDefault="009F00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7E6FB3" w14:textId="77777777" w:rsidR="00376A92" w:rsidRDefault="00376A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BD5040" w14:textId="77777777" w:rsidR="00A77E53" w:rsidRDefault="00A77E53" w:rsidP="002125C1">
      <w:pPr>
        <w:spacing w:line="240" w:lineRule="auto"/>
      </w:pPr>
      <w:r>
        <w:separator/>
      </w:r>
    </w:p>
  </w:footnote>
  <w:footnote w:type="continuationSeparator" w:id="0">
    <w:p w14:paraId="3860FBAB" w14:textId="77777777" w:rsidR="00A77E53" w:rsidRDefault="00A77E53" w:rsidP="00212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DE82" w14:textId="77777777" w:rsidR="00365C7D" w:rsidRDefault="00365C7D" w:rsidP="00365C7D">
    <w:pPr>
      <w:pStyle w:val="Graphicplaceholder"/>
    </w:pPr>
    <w:r>
      <w:t xml:space="preserve"> </w:t>
    </w:r>
    <w:r>
      <mc:AlternateContent>
        <mc:Choice Requires="wps">
          <w:drawing>
            <wp:anchor distT="0" distB="0" distL="114300" distR="114300" simplePos="0" relativeHeight="251659264" behindDoc="0" locked="1" layoutInCell="1" allowOverlap="1" wp14:anchorId="0A71B679" wp14:editId="791C5D28">
              <wp:simplePos x="0" y="0"/>
              <wp:positionH relativeFrom="page">
                <wp:align>left</wp:align>
              </wp:positionH>
              <wp:positionV relativeFrom="page">
                <wp:posOffset>960120</wp:posOffset>
              </wp:positionV>
              <wp:extent cx="146304" cy="640080"/>
              <wp:effectExtent l="0" t="0" r="6350" b="7620"/>
              <wp:wrapNone/>
              <wp:docPr id="1633196153" name="Rectangle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6304" cy="64008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9B52B7F" id="Rectangle 9" o:spid="_x0000_s1026" alt="&quot;&quot;" style="position:absolute;margin-left:0;margin-top:75.6pt;width:11.5pt;height:50.4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" fillcolor="black [3213]" stroked="f" strokeweight="1pt">
              <w10:wrap anchorx="page" anchory="page"/>
              <w10:anchorlock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1" layoutInCell="1" allowOverlap="1" wp14:anchorId="7AF92AF5" wp14:editId="5225040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74904" cy="128016"/>
              <wp:effectExtent l="0" t="0" r="6350" b="5715"/>
              <wp:wrapNone/>
              <wp:docPr id="1214956299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4904" cy="128016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12F462" id="Rectangle 4" o:spid="_x0000_s1026" alt="&quot;&quot;" style="position:absolute;margin-left:0;margin-top:0;width:29.5pt;height:10.1pt;z-index:2516602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" fillcolor="black [3213]" stroked="f" strokeweight="1pt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C167C"/>
    <w:multiLevelType w:val="hybridMultilevel"/>
    <w:tmpl w:val="A3988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902E1"/>
    <w:multiLevelType w:val="hybridMultilevel"/>
    <w:tmpl w:val="BAE20CE8"/>
    <w:lvl w:ilvl="0" w:tplc="914228C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u w:val="singl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178BC"/>
    <w:multiLevelType w:val="hybridMultilevel"/>
    <w:tmpl w:val="21A40A7E"/>
    <w:lvl w:ilvl="0" w:tplc="8F26307A">
      <w:numFmt w:val="bullet"/>
      <w:lvlText w:val="•"/>
      <w:lvlJc w:val="left"/>
      <w:pPr>
        <w:ind w:left="1350" w:hanging="99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90C8D"/>
    <w:multiLevelType w:val="hybridMultilevel"/>
    <w:tmpl w:val="72767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A5428"/>
    <w:multiLevelType w:val="hybridMultilevel"/>
    <w:tmpl w:val="88F6A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240E5"/>
    <w:multiLevelType w:val="hybridMultilevel"/>
    <w:tmpl w:val="DCFEADB2"/>
    <w:lvl w:ilvl="0" w:tplc="21E6E29E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FA33982"/>
    <w:multiLevelType w:val="hybridMultilevel"/>
    <w:tmpl w:val="F162007C"/>
    <w:lvl w:ilvl="0" w:tplc="D8745C7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10708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FD461A"/>
    <w:multiLevelType w:val="hybridMultilevel"/>
    <w:tmpl w:val="12826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4428921">
    <w:abstractNumId w:val="3"/>
  </w:num>
  <w:num w:numId="2" w16cid:durableId="748770532">
    <w:abstractNumId w:val="5"/>
  </w:num>
  <w:num w:numId="3" w16cid:durableId="1263147172">
    <w:abstractNumId w:val="7"/>
  </w:num>
  <w:num w:numId="4" w16cid:durableId="1862474354">
    <w:abstractNumId w:val="4"/>
  </w:num>
  <w:num w:numId="5" w16cid:durableId="250433544">
    <w:abstractNumId w:val="0"/>
  </w:num>
  <w:num w:numId="6" w16cid:durableId="1181503309">
    <w:abstractNumId w:val="6"/>
  </w:num>
  <w:num w:numId="7" w16cid:durableId="919293935">
    <w:abstractNumId w:val="2"/>
  </w:num>
  <w:num w:numId="8" w16cid:durableId="389964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3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1DE"/>
    <w:rsid w:val="0001347C"/>
    <w:rsid w:val="000568AF"/>
    <w:rsid w:val="000A4C9B"/>
    <w:rsid w:val="000C1B71"/>
    <w:rsid w:val="000C4293"/>
    <w:rsid w:val="000F2AD9"/>
    <w:rsid w:val="00112429"/>
    <w:rsid w:val="00116399"/>
    <w:rsid w:val="001178FD"/>
    <w:rsid w:val="00121BB4"/>
    <w:rsid w:val="0012777F"/>
    <w:rsid w:val="001578E2"/>
    <w:rsid w:val="0017356E"/>
    <w:rsid w:val="001A1C23"/>
    <w:rsid w:val="001B09D5"/>
    <w:rsid w:val="001D0029"/>
    <w:rsid w:val="001F4881"/>
    <w:rsid w:val="002125C1"/>
    <w:rsid w:val="00224EDD"/>
    <w:rsid w:val="00232DD3"/>
    <w:rsid w:val="00263C46"/>
    <w:rsid w:val="0027673B"/>
    <w:rsid w:val="00277673"/>
    <w:rsid w:val="0027770C"/>
    <w:rsid w:val="00292DE8"/>
    <w:rsid w:val="002A1CD8"/>
    <w:rsid w:val="002C1BC8"/>
    <w:rsid w:val="002D2232"/>
    <w:rsid w:val="002F1136"/>
    <w:rsid w:val="002F1213"/>
    <w:rsid w:val="00306D39"/>
    <w:rsid w:val="00310FDC"/>
    <w:rsid w:val="00323440"/>
    <w:rsid w:val="003458BD"/>
    <w:rsid w:val="003528F3"/>
    <w:rsid w:val="00354992"/>
    <w:rsid w:val="00365C7D"/>
    <w:rsid w:val="00367119"/>
    <w:rsid w:val="00376A92"/>
    <w:rsid w:val="00383948"/>
    <w:rsid w:val="00383D73"/>
    <w:rsid w:val="00385345"/>
    <w:rsid w:val="00387777"/>
    <w:rsid w:val="00392EE7"/>
    <w:rsid w:val="00397B1B"/>
    <w:rsid w:val="003B6416"/>
    <w:rsid w:val="003D47FF"/>
    <w:rsid w:val="003E742C"/>
    <w:rsid w:val="003F0CE0"/>
    <w:rsid w:val="00433C45"/>
    <w:rsid w:val="00454BCD"/>
    <w:rsid w:val="00455E48"/>
    <w:rsid w:val="004634C9"/>
    <w:rsid w:val="004D3CF7"/>
    <w:rsid w:val="00505FFA"/>
    <w:rsid w:val="00527955"/>
    <w:rsid w:val="005705AF"/>
    <w:rsid w:val="00583605"/>
    <w:rsid w:val="005B618F"/>
    <w:rsid w:val="005D4CDE"/>
    <w:rsid w:val="005E4EB6"/>
    <w:rsid w:val="00620A9D"/>
    <w:rsid w:val="0064405B"/>
    <w:rsid w:val="00650145"/>
    <w:rsid w:val="00660DDD"/>
    <w:rsid w:val="00697A87"/>
    <w:rsid w:val="006D0B23"/>
    <w:rsid w:val="006D20B7"/>
    <w:rsid w:val="006D2F11"/>
    <w:rsid w:val="00755413"/>
    <w:rsid w:val="00761EE0"/>
    <w:rsid w:val="00787689"/>
    <w:rsid w:val="007A07C2"/>
    <w:rsid w:val="007A5539"/>
    <w:rsid w:val="007A67E9"/>
    <w:rsid w:val="007D3B00"/>
    <w:rsid w:val="007E31A2"/>
    <w:rsid w:val="007F4551"/>
    <w:rsid w:val="00812F00"/>
    <w:rsid w:val="00813C73"/>
    <w:rsid w:val="00816805"/>
    <w:rsid w:val="00860C3C"/>
    <w:rsid w:val="00871107"/>
    <w:rsid w:val="00876443"/>
    <w:rsid w:val="008806A3"/>
    <w:rsid w:val="00894CFE"/>
    <w:rsid w:val="00895165"/>
    <w:rsid w:val="00901BCD"/>
    <w:rsid w:val="0090710C"/>
    <w:rsid w:val="00926104"/>
    <w:rsid w:val="00967FD6"/>
    <w:rsid w:val="00986CBE"/>
    <w:rsid w:val="00986DBB"/>
    <w:rsid w:val="00994D53"/>
    <w:rsid w:val="009A092D"/>
    <w:rsid w:val="009B7B12"/>
    <w:rsid w:val="009D09B9"/>
    <w:rsid w:val="009D6723"/>
    <w:rsid w:val="009D7740"/>
    <w:rsid w:val="009F00C9"/>
    <w:rsid w:val="009F68EE"/>
    <w:rsid w:val="009F6F82"/>
    <w:rsid w:val="009F7B4B"/>
    <w:rsid w:val="00A56104"/>
    <w:rsid w:val="00A73330"/>
    <w:rsid w:val="00A74F53"/>
    <w:rsid w:val="00A77E53"/>
    <w:rsid w:val="00A8193A"/>
    <w:rsid w:val="00A87D50"/>
    <w:rsid w:val="00A9011F"/>
    <w:rsid w:val="00A96B9B"/>
    <w:rsid w:val="00AE67AD"/>
    <w:rsid w:val="00B03287"/>
    <w:rsid w:val="00B364FE"/>
    <w:rsid w:val="00B477B9"/>
    <w:rsid w:val="00B5001B"/>
    <w:rsid w:val="00B75376"/>
    <w:rsid w:val="00BF6F9F"/>
    <w:rsid w:val="00C13FB2"/>
    <w:rsid w:val="00C16C24"/>
    <w:rsid w:val="00C43173"/>
    <w:rsid w:val="00C736F7"/>
    <w:rsid w:val="00C850CC"/>
    <w:rsid w:val="00C97F64"/>
    <w:rsid w:val="00DB5CC7"/>
    <w:rsid w:val="00DB71DE"/>
    <w:rsid w:val="00DD60E5"/>
    <w:rsid w:val="00DE2CFC"/>
    <w:rsid w:val="00E52C5D"/>
    <w:rsid w:val="00E64FB2"/>
    <w:rsid w:val="00E66CF4"/>
    <w:rsid w:val="00E8450B"/>
    <w:rsid w:val="00EA3820"/>
    <w:rsid w:val="00EF59F0"/>
    <w:rsid w:val="00F1444F"/>
    <w:rsid w:val="00F4300D"/>
    <w:rsid w:val="00F64162"/>
    <w:rsid w:val="00F83E29"/>
    <w:rsid w:val="00FE15D6"/>
    <w:rsid w:val="00FF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8E6F3"/>
  <w15:docId w15:val="{386E1AFB-B4E9-4B49-9664-54613791A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0CC"/>
  </w:style>
  <w:style w:type="paragraph" w:styleId="Heading1">
    <w:name w:val="heading 1"/>
    <w:basedOn w:val="Normal"/>
    <w:next w:val="Normal"/>
    <w:link w:val="Heading1Char"/>
    <w:uiPriority w:val="9"/>
    <w:qFormat/>
    <w:rsid w:val="00C850C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50C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0C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0C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0C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0C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0CC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0CC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0CC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0CC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850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0CC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0C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0CC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0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0CC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0CC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0CC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C850C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C850CC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0CC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850CC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C850CC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850CC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3D47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0CC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0C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0CC"/>
    <w:rPr>
      <w:rFonts w:asciiTheme="majorHAnsi" w:eastAsiaTheme="majorEastAsia" w:hAnsiTheme="majorHAnsi" w:cstheme="majorBidi"/>
      <w:sz w:val="26"/>
      <w:szCs w:val="26"/>
    </w:rPr>
  </w:style>
  <w:style w:type="character" w:styleId="IntenseReference">
    <w:name w:val="Intense Reference"/>
    <w:basedOn w:val="DefaultParagraphFont"/>
    <w:uiPriority w:val="32"/>
    <w:qFormat/>
    <w:rsid w:val="00C850CC"/>
    <w:rPr>
      <w:b/>
      <w:bCs/>
      <w:smallCaps/>
      <w:color w:val="auto"/>
      <w:u w:val="single"/>
    </w:rPr>
  </w:style>
  <w:style w:type="table" w:styleId="TableGrid">
    <w:name w:val="Table Grid"/>
    <w:basedOn w:val="TableNormal"/>
    <w:uiPriority w:val="39"/>
    <w:rsid w:val="003D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5539"/>
    <w:rPr>
      <w:color w:val="5ECCF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5539"/>
    <w:rPr>
      <w:color w:val="605E5C"/>
      <w:shd w:val="clear" w:color="auto" w:fill="E1DFDD"/>
    </w:rPr>
  </w:style>
  <w:style w:type="paragraph" w:styleId="TOC1">
    <w:name w:val="toc 1"/>
    <w:basedOn w:val="Normal"/>
    <w:uiPriority w:val="39"/>
    <w:rsid w:val="00894CFE"/>
    <w:pPr>
      <w:tabs>
        <w:tab w:val="right" w:leader="dot" w:pos="5040"/>
      </w:tabs>
    </w:pPr>
    <w:rPr>
      <w:b/>
      <w:color w:val="000000" w:themeColor="text1"/>
    </w:rPr>
  </w:style>
  <w:style w:type="paragraph" w:styleId="TOC2">
    <w:name w:val="toc 2"/>
    <w:basedOn w:val="Normal"/>
    <w:uiPriority w:val="39"/>
    <w:semiHidden/>
    <w:rsid w:val="00894CFE"/>
    <w:pPr>
      <w:tabs>
        <w:tab w:val="right" w:leader="dot" w:pos="5040"/>
      </w:tabs>
    </w:pPr>
    <w:rPr>
      <w:b/>
      <w:color w:val="000000" w:themeColor="text1"/>
    </w:rPr>
  </w:style>
  <w:style w:type="paragraph" w:styleId="ListBullet">
    <w:name w:val="List Bullet"/>
    <w:basedOn w:val="Content"/>
    <w:uiPriority w:val="11"/>
    <w:rsid w:val="00812F00"/>
    <w:pPr>
      <w:framePr w:wrap="around"/>
      <w:numPr>
        <w:numId w:val="2"/>
      </w:numPr>
      <w:tabs>
        <w:tab w:val="num" w:pos="360"/>
      </w:tabs>
    </w:pPr>
    <w:rPr>
      <w:noProof/>
    </w:rPr>
  </w:style>
  <w:style w:type="paragraph" w:customStyle="1" w:styleId="Content">
    <w:name w:val="Content"/>
    <w:basedOn w:val="Normal"/>
    <w:link w:val="ContentChar"/>
    <w:semiHidden/>
    <w:rsid w:val="005D4CDE"/>
    <w:pPr>
      <w:framePr w:hSpace="180" w:wrap="around" w:vAnchor="page" w:hAnchor="margin" w:y="3427"/>
      <w:spacing w:line="240" w:lineRule="auto"/>
    </w:pPr>
    <w:rPr>
      <w:color w:val="000000" w:themeColor="text1"/>
    </w:rPr>
  </w:style>
  <w:style w:type="character" w:customStyle="1" w:styleId="ContentChar">
    <w:name w:val="Content Char"/>
    <w:basedOn w:val="DefaultParagraphFont"/>
    <w:link w:val="Content"/>
    <w:semiHidden/>
    <w:rsid w:val="00455E48"/>
    <w:rPr>
      <w:rFonts w:eastAsiaTheme="minorEastAsia"/>
      <w:color w:val="000000" w:themeColor="text1"/>
      <w:kern w:val="0"/>
      <w:sz w:val="28"/>
    </w:rPr>
  </w:style>
  <w:style w:type="character" w:styleId="Strong">
    <w:name w:val="Strong"/>
    <w:basedOn w:val="DefaultParagraphFont"/>
    <w:uiPriority w:val="22"/>
    <w:qFormat/>
    <w:rsid w:val="00C850CC"/>
    <w:rPr>
      <w:b/>
      <w:bCs/>
      <w:color w:val="auto"/>
    </w:rPr>
  </w:style>
  <w:style w:type="paragraph" w:customStyle="1" w:styleId="Attribution">
    <w:name w:val="Attribution"/>
    <w:basedOn w:val="Normal"/>
    <w:rsid w:val="00C16C24"/>
    <w:pPr>
      <w:spacing w:before="240"/>
    </w:pPr>
    <w:rPr>
      <w:rFonts w:asciiTheme="majorHAnsi" w:hAnsiTheme="majorHAnsi"/>
      <w:b/>
      <w:bCs/>
      <w:caps/>
      <w:color w:val="4E67C8" w:themeColor="accent1"/>
      <w:spacing w:val="80"/>
      <w:sz w:val="24"/>
      <w:szCs w:val="18"/>
    </w:rPr>
  </w:style>
  <w:style w:type="paragraph" w:styleId="Header">
    <w:name w:val="header"/>
    <w:basedOn w:val="Normal"/>
    <w:link w:val="HeaderChar"/>
    <w:uiPriority w:val="99"/>
    <w:semiHidden/>
    <w:rsid w:val="002125C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5E48"/>
    <w:rPr>
      <w:sz w:val="28"/>
    </w:rPr>
  </w:style>
  <w:style w:type="paragraph" w:styleId="Footer">
    <w:name w:val="footer"/>
    <w:basedOn w:val="Normal"/>
    <w:link w:val="FooterChar"/>
    <w:uiPriority w:val="99"/>
    <w:rsid w:val="002125C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E48"/>
    <w:rPr>
      <w:sz w:val="28"/>
    </w:rPr>
  </w:style>
  <w:style w:type="paragraph" w:customStyle="1" w:styleId="TOCSectionNumber">
    <w:name w:val="TOC Section Number"/>
    <w:basedOn w:val="Normal"/>
    <w:rsid w:val="00E64FB2"/>
    <w:pPr>
      <w:jc w:val="center"/>
    </w:pPr>
    <w:rPr>
      <w:b/>
      <w:bCs/>
      <w:caps/>
      <w:color w:val="FFFFFF" w:themeColor="background1"/>
      <w:spacing w:val="80"/>
      <w:sz w:val="52"/>
      <w:szCs w:val="10"/>
    </w:rPr>
  </w:style>
  <w:style w:type="paragraph" w:customStyle="1" w:styleId="CompanyName">
    <w:name w:val="Company Name"/>
    <w:basedOn w:val="Normal"/>
    <w:link w:val="CompanyNameChar"/>
    <w:rsid w:val="00A9011F"/>
    <w:pPr>
      <w:jc w:val="right"/>
    </w:pPr>
    <w:rPr>
      <w:rFonts w:ascii="Gill Sans MT" w:hAnsi="Gill Sans MT"/>
      <w:color w:val="FFFFFF" w:themeColor="background1"/>
      <w:sz w:val="36"/>
      <w:szCs w:val="36"/>
    </w:rPr>
  </w:style>
  <w:style w:type="character" w:customStyle="1" w:styleId="CompanyNameChar">
    <w:name w:val="Company Name Char"/>
    <w:basedOn w:val="DefaultParagraphFont"/>
    <w:link w:val="CompanyName"/>
    <w:rsid w:val="00A9011F"/>
    <w:rPr>
      <w:rFonts w:ascii="Gill Sans MT" w:hAnsi="Gill Sans MT"/>
      <w:color w:val="FFFFFF" w:themeColor="background1"/>
      <w:sz w:val="36"/>
      <w:szCs w:val="36"/>
    </w:rPr>
  </w:style>
  <w:style w:type="paragraph" w:customStyle="1" w:styleId="Name">
    <w:name w:val="Name"/>
    <w:basedOn w:val="Normal"/>
    <w:rsid w:val="00A9011F"/>
    <w:pPr>
      <w:spacing w:line="360" w:lineRule="auto"/>
    </w:pPr>
    <w:rPr>
      <w:rFonts w:cstheme="minorHAnsi"/>
      <w:caps/>
      <w:color w:val="FFFFFF" w:themeColor="background1"/>
      <w:spacing w:val="50"/>
      <w:szCs w:val="28"/>
    </w:rPr>
  </w:style>
  <w:style w:type="paragraph" w:customStyle="1" w:styleId="CoverInfoRightAlign">
    <w:name w:val="Cover Info Right Align"/>
    <w:basedOn w:val="Normal"/>
    <w:rsid w:val="00A9011F"/>
    <w:pPr>
      <w:spacing w:line="360" w:lineRule="auto"/>
      <w:jc w:val="right"/>
    </w:pPr>
    <w:rPr>
      <w:color w:val="FFFFFF" w:themeColor="background1"/>
      <w:sz w:val="24"/>
      <w:szCs w:val="20"/>
    </w:rPr>
  </w:style>
  <w:style w:type="paragraph" w:customStyle="1" w:styleId="CoverInfoLeftAlign">
    <w:name w:val="Cover Info Left Align"/>
    <w:basedOn w:val="Normal"/>
    <w:rsid w:val="00A9011F"/>
    <w:pPr>
      <w:spacing w:line="360" w:lineRule="auto"/>
    </w:pPr>
    <w:rPr>
      <w:rFonts w:ascii="Calibri" w:hAnsi="Calibri" w:cs="Calibri"/>
      <w:color w:val="FFFFFF" w:themeColor="background1"/>
      <w:sz w:val="24"/>
      <w:szCs w:val="20"/>
    </w:rPr>
  </w:style>
  <w:style w:type="paragraph" w:customStyle="1" w:styleId="TOCSectionName">
    <w:name w:val="TOC Section Name"/>
    <w:basedOn w:val="Normal"/>
    <w:rsid w:val="00A9011F"/>
    <w:pPr>
      <w:jc w:val="center"/>
    </w:pPr>
    <w:rPr>
      <w:rFonts w:cstheme="minorHAnsi"/>
      <w:caps/>
      <w:color w:val="FFFFFF" w:themeColor="background1"/>
      <w:spacing w:val="50"/>
      <w:szCs w:val="28"/>
    </w:rPr>
  </w:style>
  <w:style w:type="paragraph" w:customStyle="1" w:styleId="BlueEmphasis">
    <w:name w:val="Blue Emphasis"/>
    <w:basedOn w:val="Normal"/>
    <w:rsid w:val="00A9011F"/>
    <w:rPr>
      <w:b/>
      <w:bCs/>
      <w:i/>
      <w:iCs/>
      <w:color w:val="4E67C8" w:themeColor="accent1"/>
    </w:rPr>
  </w:style>
  <w:style w:type="character" w:styleId="PlaceholderText">
    <w:name w:val="Placeholder Text"/>
    <w:basedOn w:val="DefaultParagraphFont"/>
    <w:uiPriority w:val="99"/>
    <w:semiHidden/>
    <w:rsid w:val="00E8450B"/>
    <w:rPr>
      <w:color w:val="666666"/>
    </w:rPr>
  </w:style>
  <w:style w:type="paragraph" w:styleId="NoSpacing">
    <w:name w:val="No Spacing"/>
    <w:link w:val="NoSpacingChar"/>
    <w:uiPriority w:val="1"/>
    <w:qFormat/>
    <w:rsid w:val="00C850CC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C850CC"/>
    <w:pPr>
      <w:outlineLvl w:val="9"/>
    </w:pPr>
  </w:style>
  <w:style w:type="character" w:styleId="Emphasis">
    <w:name w:val="Emphasis"/>
    <w:basedOn w:val="DefaultParagraphFont"/>
    <w:uiPriority w:val="20"/>
    <w:qFormat/>
    <w:rsid w:val="00C850CC"/>
    <w:rPr>
      <w:i/>
      <w:iCs/>
      <w:color w:val="auto"/>
    </w:rPr>
  </w:style>
  <w:style w:type="paragraph" w:customStyle="1" w:styleId="Graphicplaceholder">
    <w:name w:val="Graphic placeholder"/>
    <w:basedOn w:val="Normal"/>
    <w:rsid w:val="00B5001B"/>
    <w:pPr>
      <w:spacing w:line="240" w:lineRule="auto"/>
    </w:pPr>
    <w:rPr>
      <w:noProof/>
      <w:sz w:val="8"/>
    </w:rPr>
  </w:style>
  <w:style w:type="paragraph" w:customStyle="1" w:styleId="TableHeading">
    <w:name w:val="Table Heading"/>
    <w:basedOn w:val="Normal"/>
    <w:rsid w:val="00DB71DE"/>
    <w:pPr>
      <w:keepNext/>
      <w:spacing w:before="80" w:after="80" w:line="240" w:lineRule="auto"/>
    </w:pPr>
    <w:rPr>
      <w:rFonts w:eastAsia="Times New Roman" w:cstheme="minorHAnsi"/>
      <w:b/>
      <w:szCs w:val="24"/>
      <w:lang w:val="en-AU" w:eastAsia="en-AU"/>
    </w:rPr>
  </w:style>
  <w:style w:type="table" w:customStyle="1" w:styleId="BizPlantablewhiteLHcolumn">
    <w:name w:val="BizPlan table white LH column"/>
    <w:basedOn w:val="TableNormal"/>
    <w:uiPriority w:val="99"/>
    <w:rsid w:val="00DB71DE"/>
    <w:pPr>
      <w:spacing w:after="0" w:line="240" w:lineRule="auto"/>
    </w:pPr>
    <w:rPr>
      <w:lang w:val="en-AU"/>
    </w:rPr>
    <w:tblPr>
      <w:tblBorders>
        <w:top w:val="single" w:sz="24" w:space="0" w:color="FFFFFF" w:themeColor="background1"/>
        <w:left w:val="single" w:sz="24" w:space="0" w:color="FFFFFF" w:themeColor="background1"/>
        <w:bottom w:val="single" w:sz="24" w:space="0" w:color="FFFFFF" w:themeColor="background1"/>
        <w:right w:val="single" w:sz="24" w:space="0" w:color="FFFFFF" w:themeColor="background1"/>
        <w:insideH w:val="single" w:sz="24" w:space="0" w:color="FFFFFF" w:themeColor="background1"/>
        <w:insideV w:val="single" w:sz="24" w:space="0" w:color="FFFFFF" w:themeColor="background1"/>
      </w:tblBorders>
    </w:tblPr>
    <w:tcPr>
      <w:shd w:val="clear" w:color="auto" w:fill="DBE0F4" w:themeFill="accent1" w:themeFillTint="33"/>
    </w:tcPr>
    <w:tblStylePr w:type="firstCol">
      <w:rPr>
        <w:rFonts w:ascii="Calibri" w:hAnsi="Calibri"/>
        <w:b/>
        <w:sz w:val="22"/>
      </w:rPr>
      <w:tblPr/>
      <w:tcPr>
        <w:shd w:val="clear" w:color="auto" w:fill="FFFFFF" w:themeFill="background1"/>
      </w:tcPr>
    </w:tblStylePr>
  </w:style>
  <w:style w:type="paragraph" w:customStyle="1" w:styleId="Inputguidance">
    <w:name w:val="Input guidance"/>
    <w:basedOn w:val="Normal"/>
    <w:rsid w:val="00DB71DE"/>
    <w:pPr>
      <w:spacing w:before="120" w:after="120" w:line="240" w:lineRule="auto"/>
    </w:pPr>
    <w:rPr>
      <w:rFonts w:eastAsia="Times New Roman" w:cstheme="minorHAnsi"/>
      <w:i/>
      <w:color w:val="0D78CA" w:themeColor="background2" w:themeShade="80"/>
      <w:szCs w:val="20"/>
      <w:lang w:val="en-AU" w:eastAsia="en-AU"/>
    </w:rPr>
  </w:style>
  <w:style w:type="table" w:customStyle="1" w:styleId="BizPlantablesinglecell">
    <w:name w:val="BizPlan table single cell"/>
    <w:basedOn w:val="TableNormal"/>
    <w:uiPriority w:val="99"/>
    <w:rsid w:val="00DB71DE"/>
    <w:pPr>
      <w:spacing w:after="0" w:line="240" w:lineRule="auto"/>
    </w:pPr>
    <w:rPr>
      <w:lang w:val="en-AU"/>
    </w:rPr>
    <w:tblPr/>
    <w:tcPr>
      <w:shd w:val="clear" w:color="auto" w:fill="DBE0F4" w:themeFill="accent1" w:themeFillTint="33"/>
    </w:tcPr>
  </w:style>
  <w:style w:type="character" w:customStyle="1" w:styleId="NoSpacingChar">
    <w:name w:val="No Spacing Char"/>
    <w:basedOn w:val="DefaultParagraphFont"/>
    <w:link w:val="NoSpacing"/>
    <w:uiPriority w:val="1"/>
    <w:rsid w:val="00816805"/>
  </w:style>
  <w:style w:type="paragraph" w:styleId="Caption">
    <w:name w:val="caption"/>
    <w:basedOn w:val="Normal"/>
    <w:next w:val="Normal"/>
    <w:uiPriority w:val="35"/>
    <w:semiHidden/>
    <w:unhideWhenUsed/>
    <w:qFormat/>
    <w:rsid w:val="00C850CC"/>
    <w:rPr>
      <w:b/>
      <w:bCs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C850CC"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C850CC"/>
    <w:rPr>
      <w:smallCaps/>
      <w:color w:val="auto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C850CC"/>
    <w:rPr>
      <w:b/>
      <w:bCs/>
      <w:smallCaps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4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yperlink" Target="http://www.bookeo.com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info@bookeo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ignup.bookeo.com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image" Target="media/image3.jp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ovanna\AppData\Roaming\Microsoft\Templates\Business%20report%20(graphic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2AD9CD8483D446A9AF3A381E2F207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6F3C0-AA26-45BC-8975-D9B8E57983BA}"/>
      </w:docPartPr>
      <w:docPartBody>
        <w:p w:rsidR="00F958EA" w:rsidRDefault="00F958EA">
          <w:pPr>
            <w:pStyle w:val="B2AD9CD8483D446A9AF3A381E2F2073B"/>
          </w:pPr>
          <w:r w:rsidRPr="00E8450B">
            <w:rPr>
              <w:rStyle w:val="PlaceholderText"/>
            </w:rPr>
            <w:t>QUARTERLY</w:t>
          </w:r>
          <w:r w:rsidRPr="00E8450B">
            <w:rPr>
              <w:rStyle w:val="PlaceholderText"/>
            </w:rPr>
            <w:br/>
            <w:t>Report</w:t>
          </w:r>
        </w:p>
      </w:docPartBody>
    </w:docPart>
    <w:docPart>
      <w:docPartPr>
        <w:name w:val="F12484A12B7F4E50984E1CB15E740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A31D9B-FC6B-4406-ABEC-FA46B1A16F90}"/>
      </w:docPartPr>
      <w:docPartBody>
        <w:p w:rsidR="00F958EA" w:rsidRDefault="00F958EA">
          <w:pPr>
            <w:pStyle w:val="F12484A12B7F4E50984E1CB15E74018F"/>
          </w:pPr>
          <w:r w:rsidRPr="00E8450B">
            <w:rPr>
              <w:rStyle w:val="PlaceholderText"/>
            </w:rPr>
            <w:t>CONTENTS</w:t>
          </w:r>
        </w:p>
      </w:docPartBody>
    </w:docPart>
    <w:docPart>
      <w:docPartPr>
        <w:name w:val="EBC45D7E6BA342929426F9AC0C8DC6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60BE5-B86B-40B5-95E3-3210B49B8EFC}"/>
      </w:docPartPr>
      <w:docPartBody>
        <w:p w:rsidR="00F958EA" w:rsidRDefault="00F958EA" w:rsidP="00F958EA">
          <w:pPr>
            <w:pStyle w:val="EBC45D7E6BA342929426F9AC0C8DC680"/>
          </w:pPr>
          <w:r w:rsidRPr="00ED112D">
            <w:t>Executive Summary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6240E5"/>
    <w:multiLevelType w:val="hybridMultilevel"/>
    <w:tmpl w:val="DCFEADB2"/>
    <w:lvl w:ilvl="0" w:tplc="21E6E29E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48770532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8EA"/>
    <w:rsid w:val="005860B6"/>
    <w:rsid w:val="005B618F"/>
    <w:rsid w:val="006D2F11"/>
    <w:rsid w:val="00831EE4"/>
    <w:rsid w:val="00863AEE"/>
    <w:rsid w:val="00895165"/>
    <w:rsid w:val="00BB6EC4"/>
    <w:rsid w:val="00CA0F74"/>
    <w:rsid w:val="00CE7F3A"/>
    <w:rsid w:val="00F9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63AEE"/>
    <w:rPr>
      <w:color w:val="666666"/>
    </w:rPr>
  </w:style>
  <w:style w:type="paragraph" w:customStyle="1" w:styleId="B2AD9CD8483D446A9AF3A381E2F2073B">
    <w:name w:val="B2AD9CD8483D446A9AF3A381E2F2073B"/>
  </w:style>
  <w:style w:type="paragraph" w:customStyle="1" w:styleId="F12484A12B7F4E50984E1CB15E74018F">
    <w:name w:val="F12484A12B7F4E50984E1CB15E74018F"/>
  </w:style>
  <w:style w:type="paragraph" w:styleId="ListBullet">
    <w:name w:val="List Bullet"/>
    <w:basedOn w:val="Normal"/>
    <w:uiPriority w:val="11"/>
    <w:qFormat/>
    <w:pPr>
      <w:framePr w:hSpace="180" w:wrap="around" w:vAnchor="page" w:hAnchor="margin" w:y="3427"/>
      <w:numPr>
        <w:numId w:val="1"/>
      </w:numPr>
      <w:tabs>
        <w:tab w:val="num" w:pos="360"/>
      </w:tabs>
      <w:spacing w:after="0" w:line="240" w:lineRule="auto"/>
    </w:pPr>
    <w:rPr>
      <w:noProof/>
      <w:color w:val="000000" w:themeColor="text1"/>
      <w:kern w:val="0"/>
      <w:sz w:val="28"/>
      <w:szCs w:val="22"/>
      <w:lang w:val="en-US" w:eastAsia="en-US"/>
    </w:rPr>
  </w:style>
  <w:style w:type="paragraph" w:customStyle="1" w:styleId="EBC45D7E6BA342929426F9AC0C8DC680">
    <w:name w:val="EBC45D7E6BA342929426F9AC0C8DC680"/>
    <w:rsid w:val="00F958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ECCF3"/>
      </a:hlink>
      <a:folHlink>
        <a:srgbClr val="FFFFFF"/>
      </a:folHlink>
    </a:clrScheme>
    <a:fontScheme name="Custom 109">
      <a:majorFont>
        <a:latin typeface="Arial Nov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4E10AD3-AD8B-4B56-B640-42AEB6EC78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78EFC0-41F2-404D-8178-1A299F9AE7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C77F9C-8BCF-4692-B2E4-26011E2A55B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DE4806E-889F-44E5-89CE-8DBA0CB694C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Business report (graphic design)</Template>
  <TotalTime>1051</TotalTime>
  <Pages>15</Pages>
  <Words>809</Words>
  <Characters>4615</Characters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2024-10-25T22:27:00Z</cp:lastPrinted>
  <dcterms:created xsi:type="dcterms:W3CDTF">2024-10-25T03:25:00Z</dcterms:created>
  <dcterms:modified xsi:type="dcterms:W3CDTF">2024-10-27T23:37:00Z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